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0EB" w:rsidRPr="00934D28" w:rsidRDefault="005E40EB" w:rsidP="00934D28">
      <w:pPr>
        <w:spacing w:after="240"/>
        <w:jc w:val="right"/>
        <w:rPr>
          <w:rFonts w:ascii="Times New Roman" w:hAnsi="Times New Roman"/>
          <w:i/>
          <w:iCs/>
          <w:color w:val="C0C0C0"/>
          <w:sz w:val="24"/>
          <w:szCs w:val="24"/>
          <w:u w:val="single"/>
        </w:rPr>
      </w:pPr>
      <w:r w:rsidRPr="00934D28">
        <w:rPr>
          <w:rFonts w:ascii="Times New Roman" w:hAnsi="Times New Roman"/>
          <w:i/>
          <w:iCs/>
          <w:color w:val="C0C0C0"/>
          <w:sz w:val="24"/>
          <w:szCs w:val="24"/>
          <w:u w:val="single"/>
        </w:rPr>
        <w:t>версия от 22.09.2020</w:t>
      </w:r>
    </w:p>
    <w:p w:rsidR="005E40EB" w:rsidRPr="00A90F7D" w:rsidRDefault="005E40EB" w:rsidP="00A90F7D">
      <w:pPr>
        <w:spacing w:after="240"/>
        <w:jc w:val="center"/>
        <w:rPr>
          <w:rFonts w:ascii="Times New Roman" w:hAnsi="Times New Roman"/>
          <w:sz w:val="32"/>
          <w:szCs w:val="32"/>
          <w:u w:val="single"/>
        </w:rPr>
      </w:pPr>
      <w:r w:rsidRPr="00A90F7D">
        <w:rPr>
          <w:rFonts w:ascii="Times New Roman" w:hAnsi="Times New Roman"/>
          <w:sz w:val="32"/>
          <w:szCs w:val="32"/>
          <w:u w:val="single"/>
        </w:rPr>
        <w:t xml:space="preserve">Работа с маркировкой в программном продукте </w:t>
      </w:r>
      <w:r w:rsidRPr="00A90F7D">
        <w:rPr>
          <w:rFonts w:ascii="Times New Roman" w:hAnsi="Times New Roman"/>
          <w:sz w:val="32"/>
          <w:szCs w:val="32"/>
          <w:u w:val="single"/>
        </w:rPr>
        <w:br/>
        <w:t>АРМ «Менеджер»</w:t>
      </w:r>
    </w:p>
    <w:p w:rsidR="005E40EB" w:rsidRPr="00A90F7D" w:rsidRDefault="005E40EB" w:rsidP="00A90F7D">
      <w:pPr>
        <w:spacing w:after="60"/>
        <w:ind w:firstLine="709"/>
        <w:jc w:val="both"/>
        <w:rPr>
          <w:rFonts w:ascii="Times New Roman" w:hAnsi="Times New Roman"/>
          <w:sz w:val="24"/>
          <w:szCs w:val="24"/>
        </w:rPr>
      </w:pPr>
      <w:r w:rsidRPr="00A90F7D">
        <w:rPr>
          <w:rFonts w:ascii="Times New Roman" w:hAnsi="Times New Roman"/>
          <w:sz w:val="24"/>
          <w:szCs w:val="24"/>
        </w:rPr>
        <w:t>Все взаимодействие с поставщиком связанное с маркированным товаром осуществляется через ФГИС МДЛП. Данные по приходу/расходу маркированных товаров отправляются в ФГИС МДЛП автоматически при проведении документов.</w:t>
      </w:r>
    </w:p>
    <w:p w:rsidR="005E40EB" w:rsidRDefault="005E40EB" w:rsidP="00A90F7D">
      <w:pPr>
        <w:pStyle w:val="ListParagraph"/>
        <w:spacing w:before="120"/>
        <w:ind w:left="0"/>
        <w:jc w:val="center"/>
        <w:rPr>
          <w:rFonts w:ascii="Times New Roman" w:hAnsi="Times New Roman"/>
          <w:sz w:val="32"/>
          <w:szCs w:val="32"/>
          <w:u w:val="single"/>
        </w:rPr>
      </w:pPr>
      <w:r w:rsidRPr="00A90F7D">
        <w:rPr>
          <w:rFonts w:ascii="Times New Roman" w:hAnsi="Times New Roman"/>
          <w:sz w:val="32"/>
          <w:szCs w:val="32"/>
          <w:u w:val="single"/>
        </w:rPr>
        <w:t>Первоначальные настройки</w:t>
      </w:r>
    </w:p>
    <w:p w:rsidR="005E40EB" w:rsidRDefault="005E40EB" w:rsidP="00A90F7D">
      <w:pPr>
        <w:spacing w:after="6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!!! Если Вы принимаете </w:t>
      </w:r>
      <w:r w:rsidRPr="00A90F7D">
        <w:rPr>
          <w:rFonts w:ascii="Times New Roman" w:hAnsi="Times New Roman"/>
          <w:b/>
          <w:sz w:val="24"/>
          <w:szCs w:val="24"/>
        </w:rPr>
        <w:t>маркированный товар</w:t>
      </w:r>
      <w:r>
        <w:rPr>
          <w:rFonts w:ascii="Times New Roman" w:hAnsi="Times New Roman"/>
          <w:sz w:val="24"/>
          <w:szCs w:val="24"/>
        </w:rPr>
        <w:t xml:space="preserve"> от данного поставщика </w:t>
      </w:r>
      <w:r w:rsidRPr="00A90F7D">
        <w:rPr>
          <w:rFonts w:ascii="Times New Roman" w:hAnsi="Times New Roman"/>
          <w:b/>
          <w:sz w:val="24"/>
          <w:szCs w:val="24"/>
        </w:rPr>
        <w:t>впервые</w:t>
      </w:r>
      <w:r>
        <w:rPr>
          <w:rFonts w:ascii="Times New Roman" w:hAnsi="Times New Roman"/>
          <w:sz w:val="24"/>
          <w:szCs w:val="24"/>
        </w:rPr>
        <w:t xml:space="preserve">, то необходимо </w:t>
      </w:r>
      <w:r w:rsidRPr="00A90F7D">
        <w:rPr>
          <w:rFonts w:ascii="Times New Roman" w:hAnsi="Times New Roman"/>
          <w:b/>
          <w:sz w:val="24"/>
          <w:szCs w:val="24"/>
        </w:rPr>
        <w:t>произвести настройки</w:t>
      </w:r>
      <w:r>
        <w:rPr>
          <w:rFonts w:ascii="Times New Roman" w:hAnsi="Times New Roman"/>
          <w:sz w:val="24"/>
          <w:szCs w:val="24"/>
        </w:rPr>
        <w:t xml:space="preserve"> для приемки товара. Настройки производятся </w:t>
      </w:r>
      <w:r w:rsidRPr="00A90F7D">
        <w:rPr>
          <w:rFonts w:ascii="Times New Roman" w:hAnsi="Times New Roman"/>
          <w:b/>
          <w:sz w:val="24"/>
          <w:szCs w:val="24"/>
        </w:rPr>
        <w:t>единожды</w:t>
      </w:r>
      <w:r>
        <w:rPr>
          <w:rFonts w:ascii="Times New Roman" w:hAnsi="Times New Roman"/>
          <w:sz w:val="24"/>
          <w:szCs w:val="24"/>
        </w:rPr>
        <w:t>, и далее, при приемке товара от этого же поставщика, дополнительные настройки не потребуются.</w:t>
      </w:r>
    </w:p>
    <w:p w:rsidR="005E40EB" w:rsidRDefault="005E40EB" w:rsidP="006A3061">
      <w:pPr>
        <w:spacing w:after="6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Заходим в справочник «Контрагенты», выбираем поставщика, в разделе «Реквизиты» заполняем ИНН поставщика.</w:t>
      </w:r>
    </w:p>
    <w:p w:rsidR="005E40EB" w:rsidRDefault="005E40EB" w:rsidP="00FC1F85">
      <w:pPr>
        <w:spacing w:after="60"/>
        <w:jc w:val="center"/>
        <w:rPr>
          <w:rFonts w:ascii="Times New Roman" w:hAnsi="Times New Roman"/>
          <w:sz w:val="24"/>
          <w:szCs w:val="24"/>
        </w:rPr>
      </w:pPr>
      <w:r w:rsidRPr="006F2DB1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54.25pt;height:105pt;visibility:visible">
            <v:imagedata r:id="rId7" o:title=""/>
          </v:shape>
        </w:pict>
      </w:r>
    </w:p>
    <w:p w:rsidR="005E40EB" w:rsidRDefault="005E40EB" w:rsidP="00FC1F85">
      <w:pPr>
        <w:spacing w:after="60"/>
        <w:jc w:val="center"/>
        <w:rPr>
          <w:rFonts w:ascii="Times New Roman" w:hAnsi="Times New Roman"/>
          <w:sz w:val="24"/>
          <w:szCs w:val="24"/>
        </w:rPr>
      </w:pPr>
    </w:p>
    <w:p w:rsidR="005E40EB" w:rsidRDefault="005E40EB" w:rsidP="009C6700">
      <w:pPr>
        <w:spacing w:after="60"/>
        <w:jc w:val="center"/>
        <w:rPr>
          <w:rFonts w:ascii="Times New Roman" w:hAnsi="Times New Roman"/>
          <w:sz w:val="24"/>
          <w:szCs w:val="24"/>
        </w:rPr>
      </w:pPr>
      <w:r w:rsidRPr="006F2DB1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" o:spid="_x0000_i1026" type="#_x0000_t75" style="width:455.25pt;height:203.25pt;visibility:visible">
            <v:imagedata r:id="rId8" o:title=""/>
          </v:shape>
        </w:pict>
      </w:r>
    </w:p>
    <w:p w:rsidR="005E40EB" w:rsidRDefault="005E40EB" w:rsidP="009C6700">
      <w:pPr>
        <w:spacing w:after="6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уведомит, что данные будут подгружены через интернет, и после того, как реквизиты заполнятся, необходимо сохранить изменения.</w:t>
      </w:r>
    </w:p>
    <w:p w:rsidR="005E40EB" w:rsidRDefault="005E40EB" w:rsidP="006A3061">
      <w:pPr>
        <w:spacing w:after="60"/>
        <w:jc w:val="center"/>
        <w:rPr>
          <w:rFonts w:cs="Calibri"/>
          <w:sz w:val="24"/>
          <w:szCs w:val="24"/>
        </w:rPr>
      </w:pPr>
    </w:p>
    <w:p w:rsidR="005E40EB" w:rsidRDefault="005E40EB" w:rsidP="006A3061">
      <w:pPr>
        <w:spacing w:after="6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6F2DB1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7" o:spid="_x0000_i1027" type="#_x0000_t75" style="width:467.25pt;height:240.75pt;visibility:visible">
            <v:imagedata r:id="rId9" o:title=""/>
          </v:shape>
        </w:pict>
      </w:r>
    </w:p>
    <w:p w:rsidR="005E40EB" w:rsidRDefault="005E40EB" w:rsidP="00C3267F">
      <w:pPr>
        <w:spacing w:after="6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Далее, заходим в раздел «Маркировка» и загружаем места деятельности поставщика. </w:t>
      </w:r>
    </w:p>
    <w:p w:rsidR="005E40EB" w:rsidRDefault="005E40EB" w:rsidP="006A3061">
      <w:pPr>
        <w:spacing w:after="6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6F2DB1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0" o:spid="_x0000_i1028" type="#_x0000_t75" style="width:466.5pt;height:233.25pt;visibility:visible">
            <v:imagedata r:id="rId10" o:title=""/>
          </v:shape>
        </w:pict>
      </w:r>
    </w:p>
    <w:p w:rsidR="005E40EB" w:rsidRDefault="005E40EB" w:rsidP="006A3061">
      <w:pPr>
        <w:spacing w:after="6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6F2DB1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3" o:spid="_x0000_i1029" type="#_x0000_t75" style="width:212.25pt;height:57pt;visibility:visible">
            <v:imagedata r:id="rId11" o:title="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5E40EB" w:rsidRDefault="005E40EB" w:rsidP="00B5774D">
      <w:pPr>
        <w:spacing w:after="6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Посмотреть список мест деятельности можно будет в пункте «Список МД». </w:t>
      </w:r>
    </w:p>
    <w:p w:rsidR="005E40EB" w:rsidRDefault="005E40EB" w:rsidP="006A3061">
      <w:pPr>
        <w:spacing w:after="6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E40EB" w:rsidRDefault="005E40EB" w:rsidP="006A3061">
      <w:pPr>
        <w:spacing w:after="6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6F2DB1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" o:spid="_x0000_i1030" type="#_x0000_t75" style="width:465.75pt;height:240.75pt;visibility:visible">
            <v:imagedata r:id="rId12" o:title=""/>
          </v:shape>
        </w:pict>
      </w:r>
    </w:p>
    <w:p w:rsidR="005E40EB" w:rsidRPr="006A3061" w:rsidRDefault="005E40EB" w:rsidP="006A3061">
      <w:pPr>
        <w:spacing w:after="6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6F2DB1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0" o:spid="_x0000_i1031" type="#_x0000_t75" style="width:467.25pt;height:198.75pt;visibility:visible">
            <v:imagedata r:id="rId13" o:title=""/>
          </v:shape>
        </w:pict>
      </w:r>
    </w:p>
    <w:p w:rsidR="005E40EB" w:rsidRDefault="005E40EB" w:rsidP="00B5774D">
      <w:pPr>
        <w:spacing w:after="60"/>
        <w:ind w:firstLine="709"/>
        <w:jc w:val="both"/>
        <w:rPr>
          <w:rFonts w:ascii="Times New Roman" w:hAnsi="Times New Roman"/>
          <w:sz w:val="24"/>
          <w:szCs w:val="24"/>
        </w:rPr>
      </w:pPr>
      <w:r w:rsidRPr="00B5774D">
        <w:rPr>
          <w:rFonts w:ascii="Times New Roman" w:hAnsi="Times New Roman"/>
          <w:sz w:val="24"/>
          <w:szCs w:val="24"/>
        </w:rPr>
        <w:t>Затем</w:t>
      </w:r>
      <w:r>
        <w:rPr>
          <w:rFonts w:ascii="Times New Roman" w:hAnsi="Times New Roman"/>
          <w:sz w:val="24"/>
          <w:szCs w:val="24"/>
        </w:rPr>
        <w:t>,</w:t>
      </w:r>
      <w:r w:rsidRPr="00B5774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также в разделе «Маркировка», </w:t>
      </w:r>
      <w:r w:rsidRPr="00B5774D">
        <w:rPr>
          <w:rFonts w:ascii="Times New Roman" w:hAnsi="Times New Roman"/>
          <w:sz w:val="24"/>
          <w:szCs w:val="24"/>
        </w:rPr>
        <w:t>добавляем поставщика в доверенные</w:t>
      </w:r>
      <w:r>
        <w:rPr>
          <w:rFonts w:ascii="Times New Roman" w:hAnsi="Times New Roman"/>
          <w:sz w:val="24"/>
          <w:szCs w:val="24"/>
        </w:rPr>
        <w:t xml:space="preserve"> и выбираем тип акцепта, по которому будем работать с поставщиком (тип акцепта уточняем у поставщика).</w:t>
      </w:r>
    </w:p>
    <w:p w:rsidR="005E40EB" w:rsidRDefault="005E40EB" w:rsidP="004A20DD">
      <w:pPr>
        <w:spacing w:after="6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6F2DB1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1" o:spid="_x0000_i1032" type="#_x0000_t75" style="width:429pt;height:222pt;visibility:visible">
            <v:imagedata r:id="rId14" o:title=""/>
          </v:shape>
        </w:pict>
      </w:r>
    </w:p>
    <w:p w:rsidR="005E40EB" w:rsidRPr="004A20DD" w:rsidRDefault="005E40EB" w:rsidP="004A20DD">
      <w:pPr>
        <w:pStyle w:val="ListParagraph"/>
        <w:spacing w:before="120"/>
        <w:ind w:left="0"/>
        <w:jc w:val="center"/>
        <w:rPr>
          <w:rFonts w:ascii="Times New Roman" w:hAnsi="Times New Roman"/>
          <w:sz w:val="32"/>
          <w:szCs w:val="32"/>
          <w:u w:val="single"/>
        </w:rPr>
      </w:pPr>
      <w:r w:rsidRPr="006F2DB1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4" o:spid="_x0000_i1033" type="#_x0000_t75" style="width:466.5pt;height:240pt;visibility:visible">
            <v:imagedata r:id="rId15" o:title=""/>
          </v:shape>
        </w:pict>
      </w:r>
    </w:p>
    <w:p w:rsidR="005E40EB" w:rsidRDefault="005E40EB" w:rsidP="004A20DD">
      <w:pPr>
        <w:pStyle w:val="ListParagraph"/>
        <w:spacing w:before="120"/>
        <w:ind w:left="0"/>
        <w:jc w:val="center"/>
        <w:rPr>
          <w:rFonts w:ascii="Times New Roman" w:hAnsi="Times New Roman"/>
          <w:sz w:val="32"/>
          <w:szCs w:val="32"/>
          <w:u w:val="single"/>
        </w:rPr>
      </w:pPr>
    </w:p>
    <w:p w:rsidR="005E40EB" w:rsidRDefault="005E40EB" w:rsidP="004A20DD">
      <w:pPr>
        <w:pStyle w:val="ListParagraph"/>
        <w:spacing w:before="120"/>
        <w:ind w:left="0"/>
        <w:jc w:val="center"/>
        <w:rPr>
          <w:rFonts w:ascii="Times New Roman" w:hAnsi="Times New Roman"/>
          <w:sz w:val="32"/>
          <w:szCs w:val="32"/>
          <w:u w:val="single"/>
        </w:rPr>
      </w:pPr>
      <w:r w:rsidRPr="004A20DD">
        <w:rPr>
          <w:rFonts w:ascii="Times New Roman" w:hAnsi="Times New Roman"/>
          <w:sz w:val="32"/>
          <w:szCs w:val="32"/>
          <w:u w:val="single"/>
        </w:rPr>
        <w:t>Оформление прихода в программе</w:t>
      </w:r>
    </w:p>
    <w:p w:rsidR="005E40EB" w:rsidRDefault="005E40EB" w:rsidP="004A20DD">
      <w:pPr>
        <w:spacing w:after="6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Перед тем как начать работать с маркированным товаром, проверьте, что система </w:t>
      </w:r>
      <w:r w:rsidRPr="00A90F7D">
        <w:rPr>
          <w:rFonts w:ascii="Times New Roman" w:hAnsi="Times New Roman"/>
          <w:sz w:val="24"/>
          <w:szCs w:val="24"/>
        </w:rPr>
        <w:t>ФГИС МДЛП</w:t>
      </w:r>
      <w:r>
        <w:rPr>
          <w:rFonts w:ascii="Times New Roman" w:hAnsi="Times New Roman"/>
          <w:sz w:val="24"/>
          <w:szCs w:val="24"/>
        </w:rPr>
        <w:t xml:space="preserve"> корректно работает. (То, что личный кабинет </w:t>
      </w:r>
      <w:r w:rsidRPr="00A90F7D">
        <w:rPr>
          <w:rFonts w:ascii="Times New Roman" w:hAnsi="Times New Roman"/>
          <w:sz w:val="24"/>
          <w:szCs w:val="24"/>
        </w:rPr>
        <w:t>ФГИС МДЛП</w:t>
      </w:r>
      <w:r>
        <w:rPr>
          <w:rFonts w:ascii="Times New Roman" w:hAnsi="Times New Roman"/>
          <w:sz w:val="24"/>
          <w:szCs w:val="24"/>
        </w:rPr>
        <w:t xml:space="preserve"> доступен через сайт, не означает, что все в порядке). </w:t>
      </w:r>
    </w:p>
    <w:p w:rsidR="005E40EB" w:rsidRDefault="005E40EB" w:rsidP="00ED2AEF">
      <w:pPr>
        <w:spacing w:after="6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этого зайдите в раздел «Инструменты» </w:t>
      </w:r>
      <w:r w:rsidRPr="009F27C9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9F27C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«Маркировка» </w:t>
      </w:r>
      <w:r w:rsidRPr="009F27C9">
        <w:rPr>
          <w:rFonts w:ascii="Times New Roman" w:hAnsi="Times New Roman"/>
          <w:sz w:val="24"/>
          <w:szCs w:val="24"/>
          <w:lang w:val="en-US"/>
        </w:rPr>
        <w:sym w:font="Wingdings" w:char="F0E0"/>
      </w:r>
      <w:r w:rsidRPr="009F27C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«Данные пользователя в ИС Маркировка». Эта функция запрашивает данные с личного кабинета </w:t>
      </w:r>
      <w:r w:rsidRPr="00A90F7D">
        <w:rPr>
          <w:rFonts w:ascii="Times New Roman" w:hAnsi="Times New Roman"/>
          <w:sz w:val="24"/>
          <w:szCs w:val="24"/>
        </w:rPr>
        <w:t>ФГИС МДЛП</w:t>
      </w:r>
      <w:r>
        <w:rPr>
          <w:rFonts w:ascii="Times New Roman" w:hAnsi="Times New Roman"/>
          <w:sz w:val="24"/>
          <w:szCs w:val="24"/>
        </w:rPr>
        <w:t>.</w:t>
      </w:r>
    </w:p>
    <w:p w:rsidR="005E40EB" w:rsidRDefault="005E40EB" w:rsidP="009F27C9">
      <w:pPr>
        <w:pStyle w:val="ListParagraph"/>
        <w:spacing w:before="120"/>
        <w:ind w:left="0"/>
        <w:jc w:val="center"/>
        <w:rPr>
          <w:rFonts w:ascii="Times New Roman" w:hAnsi="Times New Roman"/>
          <w:sz w:val="24"/>
          <w:szCs w:val="24"/>
        </w:rPr>
      </w:pPr>
      <w:r w:rsidRPr="006F2DB1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34" type="#_x0000_t75" style="width:465pt;height:126pt;visibility:visible">
            <v:imagedata r:id="rId16" o:title="" cropleft="470f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E40EB" w:rsidRDefault="005E40EB" w:rsidP="004A20DD">
      <w:pPr>
        <w:spacing w:after="6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система </w:t>
      </w:r>
      <w:r w:rsidRPr="00A90F7D">
        <w:rPr>
          <w:rFonts w:ascii="Times New Roman" w:hAnsi="Times New Roman"/>
          <w:sz w:val="24"/>
          <w:szCs w:val="24"/>
        </w:rPr>
        <w:t>ФГИС МДЛП</w:t>
      </w:r>
      <w:r>
        <w:rPr>
          <w:rFonts w:ascii="Times New Roman" w:hAnsi="Times New Roman"/>
          <w:sz w:val="24"/>
          <w:szCs w:val="24"/>
        </w:rPr>
        <w:t xml:space="preserve"> работает корректно, то нажав на «Данные пользователя в ИС Маркировка», появится окно «Данные участника системы» с заполненными данными. Они совпадают с данными с главной страницы личного кабинета </w:t>
      </w:r>
      <w:r w:rsidRPr="00A90F7D">
        <w:rPr>
          <w:rFonts w:ascii="Times New Roman" w:hAnsi="Times New Roman"/>
          <w:sz w:val="24"/>
          <w:szCs w:val="24"/>
        </w:rPr>
        <w:t>ФГИС МДЛП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5E40EB" w:rsidRDefault="005E40EB" w:rsidP="004A20DD">
      <w:pPr>
        <w:spacing w:after="6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окно появилось пустым, т.е. данные не заполнены, то это означает, что система </w:t>
      </w:r>
      <w:r w:rsidRPr="00A90F7D">
        <w:rPr>
          <w:rFonts w:ascii="Times New Roman" w:hAnsi="Times New Roman"/>
          <w:sz w:val="24"/>
          <w:szCs w:val="24"/>
        </w:rPr>
        <w:t>ФГИС МДЛП</w:t>
      </w:r>
      <w:r>
        <w:rPr>
          <w:rFonts w:ascii="Times New Roman" w:hAnsi="Times New Roman"/>
          <w:sz w:val="24"/>
          <w:szCs w:val="24"/>
        </w:rPr>
        <w:t xml:space="preserve"> работает некорректно. Частым решением является запросить данные позже.</w:t>
      </w:r>
    </w:p>
    <w:p w:rsidR="005E40EB" w:rsidRDefault="005E40EB" w:rsidP="006D04C6">
      <w:pPr>
        <w:pStyle w:val="ListParagraph"/>
        <w:spacing w:before="120"/>
        <w:ind w:left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6F2DB1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35" type="#_x0000_t75" style="width:372pt;height:218.25pt;visibility:visible">
            <v:imagedata r:id="rId17" o:title=""/>
          </v:shape>
        </w:pict>
      </w:r>
    </w:p>
    <w:p w:rsidR="005E40EB" w:rsidRDefault="005E40EB" w:rsidP="004A20DD">
      <w:pPr>
        <w:spacing w:after="6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Далее начинаем принимать накладные. Заходим в журнал электронных накладных и выбираем накладную, далее нажимаем принять и выбираем контрагента.</w:t>
      </w:r>
    </w:p>
    <w:p w:rsidR="005E40EB" w:rsidRDefault="005E40EB" w:rsidP="005162AE">
      <w:pPr>
        <w:pStyle w:val="ListParagraph"/>
        <w:spacing w:before="120"/>
        <w:ind w:left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6F2DB1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7" o:spid="_x0000_i1036" type="#_x0000_t75" style="width:463.5pt;height:260.25pt;visibility:visible">
            <v:imagedata r:id="rId18" o:title=""/>
          </v:shape>
        </w:pict>
      </w:r>
    </w:p>
    <w:p w:rsidR="005E40EB" w:rsidRDefault="005E40EB" w:rsidP="005162AE">
      <w:pPr>
        <w:spacing w:after="6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поставщик </w:t>
      </w:r>
      <w:r w:rsidRPr="00CF5D39">
        <w:rPr>
          <w:rFonts w:ascii="Times New Roman" w:hAnsi="Times New Roman"/>
          <w:b/>
          <w:sz w:val="24"/>
          <w:szCs w:val="24"/>
        </w:rPr>
        <w:t>проставил признак маркировки</w:t>
      </w:r>
      <w:r>
        <w:rPr>
          <w:rFonts w:ascii="Times New Roman" w:hAnsi="Times New Roman"/>
          <w:sz w:val="24"/>
          <w:szCs w:val="24"/>
        </w:rPr>
        <w:t xml:space="preserve"> в электронной накладной, то при открытии накладной в виде активного документа на маркированные товары </w:t>
      </w:r>
      <w:r w:rsidRPr="00CF5D39">
        <w:rPr>
          <w:rFonts w:ascii="Times New Roman" w:hAnsi="Times New Roman"/>
          <w:b/>
          <w:sz w:val="24"/>
          <w:szCs w:val="24"/>
        </w:rPr>
        <w:t>автоматически присвоится</w:t>
      </w:r>
      <w:r>
        <w:rPr>
          <w:rFonts w:ascii="Times New Roman" w:hAnsi="Times New Roman"/>
          <w:sz w:val="24"/>
          <w:szCs w:val="24"/>
        </w:rPr>
        <w:t xml:space="preserve"> группа *43 «Маркировка Лекарственные средства».</w:t>
      </w:r>
    </w:p>
    <w:p w:rsidR="005E40EB" w:rsidRDefault="005E40EB" w:rsidP="00B44583">
      <w:pPr>
        <w:spacing w:after="6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поставщик </w:t>
      </w:r>
      <w:r w:rsidRPr="00CF5D39">
        <w:rPr>
          <w:rFonts w:ascii="Times New Roman" w:hAnsi="Times New Roman"/>
          <w:b/>
          <w:sz w:val="24"/>
          <w:szCs w:val="24"/>
        </w:rPr>
        <w:t>не проставил признак маркировки</w:t>
      </w:r>
      <w:r>
        <w:rPr>
          <w:rFonts w:ascii="Times New Roman" w:hAnsi="Times New Roman"/>
          <w:sz w:val="24"/>
          <w:szCs w:val="24"/>
        </w:rPr>
        <w:t xml:space="preserve">, то </w:t>
      </w:r>
      <w:r w:rsidRPr="00D75576">
        <w:rPr>
          <w:rFonts w:ascii="Times New Roman" w:hAnsi="Times New Roman"/>
          <w:b/>
          <w:sz w:val="24"/>
          <w:szCs w:val="24"/>
        </w:rPr>
        <w:t xml:space="preserve">группу </w:t>
      </w:r>
      <w:r>
        <w:rPr>
          <w:rFonts w:ascii="Times New Roman" w:hAnsi="Times New Roman"/>
          <w:b/>
          <w:sz w:val="24"/>
          <w:szCs w:val="24"/>
        </w:rPr>
        <w:t xml:space="preserve">*43 </w:t>
      </w:r>
      <w:r w:rsidRPr="00D75576">
        <w:rPr>
          <w:rFonts w:ascii="Times New Roman" w:hAnsi="Times New Roman"/>
          <w:b/>
          <w:sz w:val="24"/>
          <w:szCs w:val="24"/>
        </w:rPr>
        <w:t>присваиваем вручную</w:t>
      </w:r>
      <w:r>
        <w:rPr>
          <w:rFonts w:ascii="Times New Roman" w:hAnsi="Times New Roman"/>
          <w:sz w:val="24"/>
          <w:szCs w:val="24"/>
        </w:rPr>
        <w:t>. Для этого в колонке Группы два раза нажимаем на строку с товаром, которому необходимо присвоить группу, в открывшемся окне присваиваем группу «Маркировка Лекарственные средства» и нажимаем «ОК».</w:t>
      </w:r>
    </w:p>
    <w:p w:rsidR="005E40EB" w:rsidRDefault="005E40EB" w:rsidP="00B44583">
      <w:pPr>
        <w:pStyle w:val="ListParagraph"/>
        <w:spacing w:before="120"/>
        <w:ind w:left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6F2DB1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9" o:spid="_x0000_i1037" type="#_x0000_t75" style="width:462pt;height:156pt;visibility:visible">
            <v:imagedata r:id="rId19" o:title=""/>
          </v:shape>
        </w:pict>
      </w:r>
    </w:p>
    <w:p w:rsidR="005E40EB" w:rsidRPr="00244D3E" w:rsidRDefault="005E40EB" w:rsidP="009916C4">
      <w:pPr>
        <w:spacing w:after="6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Процениваем накладную и начинаем работать с маркированным товаром (порядок действий может быть и наоборот).</w:t>
      </w:r>
    </w:p>
    <w:p w:rsidR="005E40EB" w:rsidRPr="00244D3E" w:rsidRDefault="005E40EB" w:rsidP="009916C4">
      <w:pPr>
        <w:spacing w:after="6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E40EB" w:rsidRPr="00244D3E" w:rsidRDefault="005E40EB" w:rsidP="001A3BCF">
      <w:pPr>
        <w:pStyle w:val="ListParagraph"/>
        <w:spacing w:before="120"/>
        <w:ind w:left="0"/>
        <w:jc w:val="center"/>
        <w:rPr>
          <w:rFonts w:ascii="Times New Roman" w:hAnsi="Times New Roman"/>
          <w:sz w:val="32"/>
          <w:szCs w:val="32"/>
          <w:u w:val="single"/>
        </w:rPr>
      </w:pPr>
      <w:r>
        <w:rPr>
          <w:rFonts w:ascii="Times New Roman" w:hAnsi="Times New Roman"/>
          <w:sz w:val="32"/>
          <w:szCs w:val="32"/>
          <w:u w:val="single"/>
        </w:rPr>
        <w:t>Приход товара: обратный акцепт</w:t>
      </w:r>
    </w:p>
    <w:p w:rsidR="005E40EB" w:rsidRDefault="005E40EB" w:rsidP="009916C4">
      <w:pPr>
        <w:spacing w:after="6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колонке </w:t>
      </w:r>
      <w:r w:rsidRPr="00D75576">
        <w:rPr>
          <w:rFonts w:ascii="Times New Roman" w:hAnsi="Times New Roman"/>
          <w:b/>
          <w:sz w:val="24"/>
          <w:szCs w:val="24"/>
        </w:rPr>
        <w:t>«Данные по маркировке»</w:t>
      </w:r>
      <w:r>
        <w:rPr>
          <w:rFonts w:ascii="Times New Roman" w:hAnsi="Times New Roman"/>
          <w:sz w:val="24"/>
          <w:szCs w:val="24"/>
        </w:rPr>
        <w:t xml:space="preserve"> находится информация по Data</w:t>
      </w:r>
      <w:r>
        <w:rPr>
          <w:rFonts w:ascii="Times New Roman" w:hAnsi="Times New Roman"/>
          <w:sz w:val="24"/>
          <w:szCs w:val="24"/>
          <w:lang w:val="en-US"/>
        </w:rPr>
        <w:t>m</w:t>
      </w:r>
      <w:r w:rsidRPr="009916C4">
        <w:rPr>
          <w:rFonts w:ascii="Times New Roman" w:hAnsi="Times New Roman"/>
          <w:sz w:val="24"/>
          <w:szCs w:val="24"/>
        </w:rPr>
        <w:t>atrix</w:t>
      </w:r>
      <w:r w:rsidRPr="00EE5B1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кодам упаковок. «Кол-во:2 / Неверных: 2» означает, что данного товара в накладной 2 упаковки и по нему не введено 2 Data</w:t>
      </w:r>
      <w:r>
        <w:rPr>
          <w:rFonts w:ascii="Times New Roman" w:hAnsi="Times New Roman"/>
          <w:sz w:val="24"/>
          <w:szCs w:val="24"/>
          <w:lang w:val="en-US"/>
        </w:rPr>
        <w:t>m</w:t>
      </w:r>
      <w:r w:rsidRPr="009916C4">
        <w:rPr>
          <w:rFonts w:ascii="Times New Roman" w:hAnsi="Times New Roman"/>
          <w:sz w:val="24"/>
          <w:szCs w:val="24"/>
        </w:rPr>
        <w:t>atrix</w:t>
      </w:r>
      <w:r w:rsidRPr="00EE5B1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кода. Данное поле есть у каждого товара, однако его заполнение (сканирование Data</w:t>
      </w:r>
      <w:r>
        <w:rPr>
          <w:rFonts w:ascii="Times New Roman" w:hAnsi="Times New Roman"/>
          <w:sz w:val="24"/>
          <w:szCs w:val="24"/>
          <w:lang w:val="en-US"/>
        </w:rPr>
        <w:t>m</w:t>
      </w:r>
      <w:r w:rsidRPr="009916C4">
        <w:rPr>
          <w:rFonts w:ascii="Times New Roman" w:hAnsi="Times New Roman"/>
          <w:sz w:val="24"/>
          <w:szCs w:val="24"/>
        </w:rPr>
        <w:t>atrix</w:t>
      </w:r>
      <w:r w:rsidRPr="00EE5B1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кодов) требуется только для товара с группой *43 «Маркировка Лекарственные средства».</w:t>
      </w:r>
    </w:p>
    <w:p w:rsidR="005E40EB" w:rsidRDefault="005E40EB" w:rsidP="00EE5B10">
      <w:pPr>
        <w:pStyle w:val="ListParagraph"/>
        <w:spacing w:before="120"/>
        <w:ind w:left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6F2DB1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2" o:spid="_x0000_i1038" type="#_x0000_t75" style="width:462pt;height:102pt;visibility:visible">
            <v:imagedata r:id="rId20" o:title=""/>
          </v:shape>
        </w:pict>
      </w:r>
    </w:p>
    <w:p w:rsidR="005E40EB" w:rsidRDefault="005E40EB" w:rsidP="001A4FDF">
      <w:pPr>
        <w:spacing w:after="6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Чтобы начать сканировать Data</w:t>
      </w:r>
      <w:r>
        <w:rPr>
          <w:rFonts w:ascii="Times New Roman" w:hAnsi="Times New Roman"/>
          <w:sz w:val="24"/>
          <w:szCs w:val="24"/>
          <w:lang w:val="en-US"/>
        </w:rPr>
        <w:t>m</w:t>
      </w:r>
      <w:r w:rsidRPr="009916C4">
        <w:rPr>
          <w:rFonts w:ascii="Times New Roman" w:hAnsi="Times New Roman"/>
          <w:sz w:val="24"/>
          <w:szCs w:val="24"/>
        </w:rPr>
        <w:t>atrix</w:t>
      </w:r>
      <w:r>
        <w:rPr>
          <w:rFonts w:ascii="Times New Roman" w:hAnsi="Times New Roman"/>
          <w:sz w:val="24"/>
          <w:szCs w:val="24"/>
        </w:rPr>
        <w:t xml:space="preserve"> коды, два раза нажимаем на строку с маркированным товаром в колонке «Данные по маркировке». </w:t>
      </w:r>
    </w:p>
    <w:p w:rsidR="005E40EB" w:rsidRDefault="005E40EB" w:rsidP="00A31653">
      <w:pPr>
        <w:spacing w:after="6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открывшемся окне сканируем Data</w:t>
      </w:r>
      <w:r>
        <w:rPr>
          <w:rFonts w:ascii="Times New Roman" w:hAnsi="Times New Roman"/>
          <w:sz w:val="24"/>
          <w:szCs w:val="24"/>
          <w:lang w:val="en-US"/>
        </w:rPr>
        <w:t>m</w:t>
      </w:r>
      <w:r w:rsidRPr="009916C4">
        <w:rPr>
          <w:rFonts w:ascii="Times New Roman" w:hAnsi="Times New Roman"/>
          <w:sz w:val="24"/>
          <w:szCs w:val="24"/>
        </w:rPr>
        <w:t>atrix</w:t>
      </w:r>
      <w:r w:rsidRPr="00EE5B1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коды упаковок. После того, как будет получен ответ от </w:t>
      </w:r>
      <w:r w:rsidRPr="00A90F7D">
        <w:rPr>
          <w:rFonts w:ascii="Times New Roman" w:hAnsi="Times New Roman"/>
          <w:sz w:val="24"/>
          <w:szCs w:val="24"/>
        </w:rPr>
        <w:t>ФГИС МДЛП</w:t>
      </w:r>
      <w:r>
        <w:rPr>
          <w:rFonts w:ascii="Times New Roman" w:hAnsi="Times New Roman"/>
          <w:sz w:val="24"/>
          <w:szCs w:val="24"/>
        </w:rPr>
        <w:t xml:space="preserve">, данные будут загружены в программу Менеджер. </w:t>
      </w:r>
    </w:p>
    <w:p w:rsidR="005E40EB" w:rsidRDefault="005E40EB" w:rsidP="00EE5B10">
      <w:pPr>
        <w:pStyle w:val="ListParagraph"/>
        <w:spacing w:before="120"/>
        <w:ind w:left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6F2DB1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4" o:spid="_x0000_i1039" type="#_x0000_t75" style="width:465pt;height:177pt;visibility:visible">
            <v:imagedata r:id="rId21" o:title=""/>
          </v:shape>
        </w:pict>
      </w:r>
    </w:p>
    <w:p w:rsidR="005E40EB" w:rsidRDefault="005E40EB" w:rsidP="00EE5B10">
      <w:pPr>
        <w:pStyle w:val="ListParagraph"/>
        <w:spacing w:before="120"/>
        <w:ind w:left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E40EB" w:rsidRDefault="005E40EB" w:rsidP="00A31653">
      <w:pPr>
        <w:spacing w:after="6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E40EB" w:rsidRDefault="005E40EB" w:rsidP="00A31653">
      <w:pPr>
        <w:spacing w:after="6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E40EB" w:rsidRDefault="005E40EB" w:rsidP="00A31653">
      <w:pPr>
        <w:spacing w:after="6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E40EB" w:rsidRDefault="005E40EB" w:rsidP="009916C4">
      <w:pPr>
        <w:pStyle w:val="ListParagraph"/>
        <w:spacing w:before="120"/>
        <w:ind w:left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6F2DB1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3" o:spid="_x0000_i1040" type="#_x0000_t75" style="width:424.5pt;height:242.25pt;visibility:visible">
            <v:imagedata r:id="rId22" o:title=""/>
          </v:shape>
        </w:pict>
      </w:r>
    </w:p>
    <w:p w:rsidR="005E40EB" w:rsidRDefault="005E40EB" w:rsidP="009916C4">
      <w:pPr>
        <w:pStyle w:val="ListParagraph"/>
        <w:spacing w:before="120"/>
        <w:ind w:left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E40EB" w:rsidRDefault="005E40EB" w:rsidP="009916C4">
      <w:pPr>
        <w:pStyle w:val="ListParagraph"/>
        <w:spacing w:before="120"/>
        <w:ind w:left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6F2DB1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6" o:spid="_x0000_i1041" type="#_x0000_t75" style="width:425.25pt;height:243pt;visibility:visible">
            <v:imagedata r:id="rId23" o:title=""/>
          </v:shape>
        </w:pict>
      </w:r>
    </w:p>
    <w:p w:rsidR="005E40EB" w:rsidRDefault="005E40EB" w:rsidP="001A4FDF">
      <w:pPr>
        <w:spacing w:after="6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Количество отсканированных кодов должно совпадать с количеством  упаковок в накладной. После сканирования всех упаковок данной позиции окно автоматически закроется и информация в поле «Данные по маркировке» обновится – должно стать «Неверных:0». Это означает, что введены все Data</w:t>
      </w:r>
      <w:r>
        <w:rPr>
          <w:rFonts w:ascii="Times New Roman" w:hAnsi="Times New Roman"/>
          <w:sz w:val="24"/>
          <w:szCs w:val="24"/>
          <w:lang w:val="en-US"/>
        </w:rPr>
        <w:t>m</w:t>
      </w:r>
      <w:r w:rsidRPr="009916C4">
        <w:rPr>
          <w:rFonts w:ascii="Times New Roman" w:hAnsi="Times New Roman"/>
          <w:sz w:val="24"/>
          <w:szCs w:val="24"/>
        </w:rPr>
        <w:t>atrix</w:t>
      </w:r>
      <w:r w:rsidRPr="00EE5B1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коды по данной позиции в накладной.</w:t>
      </w:r>
    </w:p>
    <w:p w:rsidR="005E40EB" w:rsidRDefault="005E40EB" w:rsidP="00727B97">
      <w:pPr>
        <w:spacing w:after="6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E40EB" w:rsidRDefault="005E40EB" w:rsidP="004743A1">
      <w:pPr>
        <w:pStyle w:val="ListParagraph"/>
        <w:spacing w:before="120"/>
        <w:ind w:left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6F2DB1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8" o:spid="_x0000_i1042" type="#_x0000_t75" style="width:462pt;height:138.75pt;visibility:visible">
            <v:imagedata r:id="rId24" o:title=""/>
          </v:shape>
        </w:pict>
      </w:r>
    </w:p>
    <w:p w:rsidR="005E40EB" w:rsidRDefault="005E40EB" w:rsidP="00D75576">
      <w:pPr>
        <w:spacing w:after="6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Отсканировав весь маркированный товар в накладной, нажимаем «Провести документ». Программа предложит выбрать место деятельности поставщика. (Необходимо выбрать адрес, с которого вам был отправлен товар.)</w:t>
      </w:r>
    </w:p>
    <w:p w:rsidR="005E40EB" w:rsidRDefault="005E40EB" w:rsidP="00FA75CA">
      <w:pPr>
        <w:pStyle w:val="ListParagraph"/>
        <w:spacing w:before="120"/>
        <w:ind w:left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6F2DB1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" o:spid="_x0000_i1043" type="#_x0000_t75" style="width:461.25pt;height:183.75pt;visibility:visible">
            <v:imagedata r:id="rId25" o:title=""/>
          </v:shape>
        </w:pict>
      </w:r>
    </w:p>
    <w:p w:rsidR="005E40EB" w:rsidRDefault="005E40EB" w:rsidP="00FA75CA">
      <w:pPr>
        <w:pStyle w:val="ListParagraph"/>
        <w:spacing w:before="120"/>
        <w:ind w:left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E40EB" w:rsidRDefault="005E40EB" w:rsidP="00FA75CA">
      <w:pPr>
        <w:pStyle w:val="ListParagraph"/>
        <w:spacing w:before="120"/>
        <w:ind w:left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6F2DB1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44" type="#_x0000_t75" style="width:468pt;height:134.25pt;visibility:visible">
            <v:imagedata r:id="rId26" o:title=""/>
          </v:shape>
        </w:pict>
      </w:r>
    </w:p>
    <w:p w:rsidR="005E40EB" w:rsidRDefault="005E40EB" w:rsidP="00FA75CA">
      <w:pPr>
        <w:spacing w:after="6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того, как будет получен ответ от </w:t>
      </w:r>
      <w:r w:rsidRPr="00A90F7D">
        <w:rPr>
          <w:rFonts w:ascii="Times New Roman" w:hAnsi="Times New Roman"/>
          <w:sz w:val="24"/>
          <w:szCs w:val="24"/>
        </w:rPr>
        <w:t>ФГИС МДЛП</w:t>
      </w:r>
      <w:r>
        <w:rPr>
          <w:rFonts w:ascii="Times New Roman" w:hAnsi="Times New Roman"/>
          <w:sz w:val="24"/>
          <w:szCs w:val="24"/>
        </w:rPr>
        <w:t>, накладная в программе менеджер будет проведена.</w:t>
      </w:r>
    </w:p>
    <w:p w:rsidR="005E40EB" w:rsidRDefault="005E40EB" w:rsidP="00244D3E">
      <w:pPr>
        <w:pStyle w:val="ListParagraph"/>
        <w:spacing w:before="120"/>
        <w:ind w:left="0"/>
        <w:jc w:val="center"/>
        <w:rPr>
          <w:rFonts w:ascii="Times New Roman" w:hAnsi="Times New Roman"/>
          <w:sz w:val="32"/>
          <w:szCs w:val="32"/>
          <w:u w:val="single"/>
        </w:rPr>
      </w:pPr>
    </w:p>
    <w:p w:rsidR="005E40EB" w:rsidRPr="00244D3E" w:rsidRDefault="005E40EB" w:rsidP="001A3BCF">
      <w:pPr>
        <w:pStyle w:val="ListParagraph"/>
        <w:spacing w:before="120"/>
        <w:ind w:left="0"/>
        <w:jc w:val="center"/>
        <w:rPr>
          <w:rFonts w:ascii="Times New Roman" w:hAnsi="Times New Roman"/>
          <w:sz w:val="32"/>
          <w:szCs w:val="32"/>
          <w:u w:val="single"/>
        </w:rPr>
      </w:pPr>
      <w:r>
        <w:rPr>
          <w:rFonts w:ascii="Times New Roman" w:hAnsi="Times New Roman"/>
          <w:sz w:val="32"/>
          <w:szCs w:val="32"/>
          <w:u w:val="single"/>
        </w:rPr>
        <w:t>Приход товара: прямой акцепт</w:t>
      </w:r>
    </w:p>
    <w:p w:rsidR="005E40EB" w:rsidRDefault="005E40EB" w:rsidP="00244D3E">
      <w:pPr>
        <w:spacing w:after="6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первую очередь необходимо проверить дату и номер документа, и выбрать место деятельности (адрес, с которого вам пришел товар).</w:t>
      </w:r>
    </w:p>
    <w:p w:rsidR="005E40EB" w:rsidRDefault="005E40EB" w:rsidP="00244D3E">
      <w:pPr>
        <w:spacing w:after="60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textWrapping" w:clear="all"/>
      </w:r>
      <w:r w:rsidRPr="006F2DB1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45" type="#_x0000_t75" style="width:177pt;height:223.5pt;visibility:visible">
            <v:imagedata r:id="rId27" o:title=""/>
          </v:shape>
        </w:pict>
      </w:r>
    </w:p>
    <w:p w:rsidR="005E40EB" w:rsidRPr="00B32643" w:rsidRDefault="005E40EB" w:rsidP="00244D3E">
      <w:pPr>
        <w:spacing w:after="6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Также нужно проверить серию товара</w:t>
      </w:r>
      <w:r w:rsidRPr="00B32218">
        <w:rPr>
          <w:rFonts w:ascii="Times New Roman" w:hAnsi="Times New Roman"/>
          <w:sz w:val="24"/>
          <w:szCs w:val="24"/>
        </w:rPr>
        <w:t>.</w:t>
      </w:r>
      <w:r w:rsidRPr="00B32218">
        <w:rPr>
          <w:rFonts w:ascii="Times New Roman" w:hAnsi="Times New Roman"/>
          <w:b/>
          <w:sz w:val="24"/>
          <w:szCs w:val="24"/>
        </w:rPr>
        <w:t xml:space="preserve"> Не должно быть никаких пробелов</w:t>
      </w:r>
      <w:r>
        <w:rPr>
          <w:rFonts w:ascii="Times New Roman" w:hAnsi="Times New Roman"/>
          <w:sz w:val="24"/>
          <w:szCs w:val="24"/>
        </w:rPr>
        <w:t xml:space="preserve"> и серия должна совпадать с серией на упаковке или бумажной накладной.</w:t>
      </w:r>
    </w:p>
    <w:p w:rsidR="005E40EB" w:rsidRDefault="005E40EB" w:rsidP="00244D3E">
      <w:pPr>
        <w:pStyle w:val="ListParagraph"/>
        <w:tabs>
          <w:tab w:val="left" w:pos="451"/>
        </w:tabs>
        <w:spacing w:before="120"/>
        <w:ind w:left="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ab/>
        <w:t>Следующим шагом является подгрузка свежих данных с сервера МДЛП. Чтобы это сделать, нужно зайти в «Журнал документов». Правой кнопкой мыши нажимаем на любой документ. Затем нажимаем «Маркировка» - «Получить документы на дату».</w:t>
      </w:r>
    </w:p>
    <w:p w:rsidR="005E40EB" w:rsidRDefault="005E40EB" w:rsidP="00244D3E">
      <w:pPr>
        <w:pStyle w:val="ListParagraph"/>
        <w:tabs>
          <w:tab w:val="left" w:pos="451"/>
        </w:tabs>
        <w:spacing w:before="120"/>
        <w:ind w:left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6F2DB1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8" o:spid="_x0000_i1046" type="#_x0000_t75" alt="Screenshot_22.png" style="width:305.25pt;height:142.5pt;visibility:visible">
            <v:imagedata r:id="rId28" o:title=""/>
          </v:shape>
        </w:pict>
      </w:r>
    </w:p>
    <w:p w:rsidR="005E40EB" w:rsidRDefault="005E40EB" w:rsidP="00244D3E">
      <w:pPr>
        <w:pStyle w:val="ListParagraph"/>
        <w:spacing w:before="120"/>
        <w:ind w:left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E40EB" w:rsidRDefault="005E40EB" w:rsidP="00244D3E">
      <w:pPr>
        <w:pStyle w:val="ListParagraph"/>
        <w:spacing w:before="120"/>
        <w:ind w:left="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ab/>
        <w:t xml:space="preserve">Вводим дату документа, после этого нажимаем «Ок» и дожидаемся когда загрузка закончится. </w:t>
      </w:r>
    </w:p>
    <w:p w:rsidR="005E40EB" w:rsidRDefault="005E40EB" w:rsidP="00244D3E">
      <w:pPr>
        <w:pStyle w:val="ListParagraph"/>
        <w:spacing w:before="120"/>
        <w:ind w:left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E40EB" w:rsidRDefault="005E40EB" w:rsidP="00244D3E">
      <w:pPr>
        <w:pStyle w:val="ListParagraph"/>
        <w:spacing w:before="120"/>
        <w:ind w:left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6F2DB1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47" type="#_x0000_t75" alt="Screenshot_23.png" style="width:252pt;height:34.5pt;visibility:visible">
            <v:imagedata r:id="rId29" o:title=""/>
          </v:shape>
        </w:pict>
      </w:r>
    </w:p>
    <w:p w:rsidR="005E40EB" w:rsidRDefault="005E40EB" w:rsidP="00244D3E">
      <w:pPr>
        <w:spacing w:after="60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Возвращаемся к документу, теперь при двойном нажатии на «Данные по маркировке» в окне появляются </w:t>
      </w:r>
      <w:r w:rsidRPr="00CE2D88">
        <w:rPr>
          <w:rFonts w:ascii="Times New Roman" w:hAnsi="Times New Roman"/>
          <w:b/>
          <w:sz w:val="24"/>
          <w:szCs w:val="24"/>
        </w:rPr>
        <w:t>Датаматриксы.</w:t>
      </w:r>
    </w:p>
    <w:p w:rsidR="005E40EB" w:rsidRPr="001A3BCF" w:rsidRDefault="005E40EB" w:rsidP="001A3BCF">
      <w:pPr>
        <w:spacing w:after="6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*Если данных нет, перепроверьте серию товара, номер и дату документа. Также заводской ШК должен соответствовать </w:t>
      </w:r>
      <w:r>
        <w:rPr>
          <w:rFonts w:ascii="Times New Roman" w:hAnsi="Times New Roman"/>
          <w:b/>
          <w:sz w:val="24"/>
          <w:szCs w:val="24"/>
          <w:lang w:val="en-US"/>
        </w:rPr>
        <w:t>GTIN</w:t>
      </w:r>
      <w:r w:rsidRPr="001A3BCF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упаковки (без ведущего нуля).</w:t>
      </w:r>
    </w:p>
    <w:p w:rsidR="005E40EB" w:rsidRDefault="005E40EB" w:rsidP="00244D3E">
      <w:pPr>
        <w:spacing w:after="60"/>
        <w:rPr>
          <w:rFonts w:ascii="Times New Roman" w:hAnsi="Times New Roman"/>
          <w:sz w:val="24"/>
          <w:szCs w:val="24"/>
        </w:rPr>
      </w:pPr>
      <w:r w:rsidRPr="006F2DB1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48" type="#_x0000_t75" alt="Screenshot_21.png" style="width:460.5pt;height:192pt;visibility:visible">
            <v:imagedata r:id="rId30" o:title=""/>
          </v:shape>
        </w:pict>
      </w:r>
    </w:p>
    <w:p w:rsidR="005E40EB" w:rsidRDefault="005E40EB" w:rsidP="00244D3E">
      <w:pPr>
        <w:spacing w:after="60"/>
        <w:jc w:val="both"/>
        <w:rPr>
          <w:rFonts w:ascii="Times New Roman" w:hAnsi="Times New Roman"/>
          <w:sz w:val="24"/>
          <w:szCs w:val="24"/>
        </w:rPr>
      </w:pPr>
    </w:p>
    <w:p w:rsidR="005E40EB" w:rsidRPr="00B32218" w:rsidRDefault="005E40EB" w:rsidP="00244D3E">
      <w:pPr>
        <w:spacing w:after="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Их количество должно совпадать с количеством  упаковок. Для подтверждения, их требуется отсканировать. После сканирования всех упаковок данной позиции окно автоматически закроется и информация в поле «Данные по маркировке» обновится – должно стать «Неверных:0». Это означает, что введены все Data</w:t>
      </w:r>
      <w:r>
        <w:rPr>
          <w:rFonts w:ascii="Times New Roman" w:hAnsi="Times New Roman"/>
          <w:sz w:val="24"/>
          <w:szCs w:val="24"/>
          <w:lang w:val="en-US"/>
        </w:rPr>
        <w:t>m</w:t>
      </w:r>
      <w:r w:rsidRPr="009916C4">
        <w:rPr>
          <w:rFonts w:ascii="Times New Roman" w:hAnsi="Times New Roman"/>
          <w:sz w:val="24"/>
          <w:szCs w:val="24"/>
        </w:rPr>
        <w:t>atrix</w:t>
      </w:r>
      <w:r w:rsidRPr="00EE5B1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коды по данной позиции в накладной.</w:t>
      </w:r>
    </w:p>
    <w:p w:rsidR="005E40EB" w:rsidRDefault="005E40EB" w:rsidP="00244D3E">
      <w:pPr>
        <w:spacing w:after="6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E40EB" w:rsidRDefault="005E40EB" w:rsidP="00244D3E">
      <w:pPr>
        <w:pStyle w:val="ListParagraph"/>
        <w:spacing w:before="120"/>
        <w:ind w:left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6F2DB1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49" type="#_x0000_t75" style="width:454.5pt;height:136.5pt;visibility:visible">
            <v:imagedata r:id="rId24" o:title=""/>
          </v:shape>
        </w:pict>
      </w:r>
    </w:p>
    <w:p w:rsidR="005E40EB" w:rsidRDefault="005E40EB" w:rsidP="00244D3E">
      <w:pPr>
        <w:pStyle w:val="ListParagraph"/>
        <w:spacing w:before="120"/>
        <w:ind w:left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E40EB" w:rsidRDefault="005E40EB" w:rsidP="00244D3E">
      <w:pPr>
        <w:pStyle w:val="ListParagraph"/>
        <w:tabs>
          <w:tab w:val="left" w:pos="589"/>
        </w:tabs>
        <w:spacing w:before="120"/>
        <w:ind w:left="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ab/>
        <w:t>Если вы хотите принять товар без сканирования (на доверии к поставщику и к тому, что все коды точно верные и сканируются) то можно нажать кнопку «Маркировка»-«Подтвердить данные по документу»</w:t>
      </w:r>
    </w:p>
    <w:p w:rsidR="005E40EB" w:rsidRDefault="005E40EB" w:rsidP="00244D3E">
      <w:pPr>
        <w:pStyle w:val="ListParagraph"/>
        <w:tabs>
          <w:tab w:val="left" w:pos="589"/>
        </w:tabs>
        <w:spacing w:before="120"/>
        <w:ind w:left="0"/>
        <w:rPr>
          <w:rFonts w:ascii="Times New Roman" w:hAnsi="Times New Roman"/>
          <w:noProof/>
          <w:sz w:val="24"/>
          <w:szCs w:val="24"/>
          <w:lang w:eastAsia="ru-RU"/>
        </w:rPr>
      </w:pPr>
      <w:r w:rsidRPr="006F2DB1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50" type="#_x0000_t75" style="width:464.25pt;height:36pt;visibility:visible">
            <v:imagedata r:id="rId31" o:title=""/>
          </v:shape>
        </w:pict>
      </w:r>
    </w:p>
    <w:p w:rsidR="005E40EB" w:rsidRDefault="005E40EB" w:rsidP="00244D3E">
      <w:pPr>
        <w:spacing w:after="6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Подтвердив весь маркированный товар в накладной, нажимаем «Провести документ». </w:t>
      </w:r>
    </w:p>
    <w:p w:rsidR="005E40EB" w:rsidRDefault="005E40EB" w:rsidP="00244D3E">
      <w:pPr>
        <w:pStyle w:val="ListParagraph"/>
        <w:spacing w:before="120"/>
        <w:ind w:left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E40EB" w:rsidRDefault="005E40EB" w:rsidP="00244D3E">
      <w:pPr>
        <w:pStyle w:val="ListParagraph"/>
        <w:spacing w:before="120"/>
        <w:ind w:left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6F2DB1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51" type="#_x0000_t75" style="width:468pt;height:134.25pt;visibility:visible">
            <v:imagedata r:id="rId26" o:title=""/>
          </v:shape>
        </w:pict>
      </w:r>
    </w:p>
    <w:p w:rsidR="005E40EB" w:rsidRDefault="005E40EB" w:rsidP="00244D3E">
      <w:pPr>
        <w:spacing w:after="6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того, как будет получен ответ от </w:t>
      </w:r>
      <w:r w:rsidRPr="00A90F7D">
        <w:rPr>
          <w:rFonts w:ascii="Times New Roman" w:hAnsi="Times New Roman"/>
          <w:sz w:val="24"/>
          <w:szCs w:val="24"/>
        </w:rPr>
        <w:t>ФГИС МДЛП</w:t>
      </w:r>
      <w:r>
        <w:rPr>
          <w:rFonts w:ascii="Times New Roman" w:hAnsi="Times New Roman"/>
          <w:sz w:val="24"/>
          <w:szCs w:val="24"/>
        </w:rPr>
        <w:t>, накладная в программе менеджер будет проведена.</w:t>
      </w:r>
    </w:p>
    <w:p w:rsidR="005E40EB" w:rsidRDefault="005E40EB" w:rsidP="00A80071">
      <w:pPr>
        <w:pStyle w:val="ListParagraph"/>
        <w:spacing w:before="120"/>
        <w:ind w:left="0"/>
        <w:jc w:val="center"/>
        <w:rPr>
          <w:rFonts w:ascii="Times New Roman" w:hAnsi="Times New Roman"/>
          <w:sz w:val="32"/>
          <w:szCs w:val="32"/>
          <w:u w:val="single"/>
          <w:lang w:val="en-US"/>
        </w:rPr>
      </w:pPr>
    </w:p>
    <w:p w:rsidR="005E40EB" w:rsidRPr="00A80071" w:rsidRDefault="005E40EB" w:rsidP="00A80071">
      <w:pPr>
        <w:pStyle w:val="ListParagraph"/>
        <w:spacing w:before="120"/>
        <w:ind w:left="0"/>
        <w:jc w:val="center"/>
        <w:rPr>
          <w:rFonts w:ascii="Times New Roman" w:hAnsi="Times New Roman"/>
          <w:sz w:val="32"/>
          <w:szCs w:val="32"/>
          <w:u w:val="single"/>
        </w:rPr>
      </w:pPr>
      <w:r>
        <w:rPr>
          <w:rFonts w:ascii="Times New Roman" w:hAnsi="Times New Roman"/>
          <w:sz w:val="32"/>
          <w:szCs w:val="32"/>
          <w:u w:val="single"/>
        </w:rPr>
        <w:t>Проверка статуса документа</w:t>
      </w:r>
    </w:p>
    <w:p w:rsidR="005E40EB" w:rsidRPr="00FC2575" w:rsidRDefault="005E40EB" w:rsidP="00FC2575">
      <w:pPr>
        <w:spacing w:after="6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Факт того, что документ прошел без ошибок по системе </w:t>
      </w:r>
      <w:r w:rsidRPr="00A90F7D">
        <w:rPr>
          <w:rFonts w:ascii="Times New Roman" w:hAnsi="Times New Roman"/>
          <w:sz w:val="24"/>
          <w:szCs w:val="24"/>
        </w:rPr>
        <w:t>ФГИС МДЛП</w:t>
      </w:r>
      <w:r>
        <w:rPr>
          <w:rFonts w:ascii="Times New Roman" w:hAnsi="Times New Roman"/>
          <w:sz w:val="24"/>
          <w:szCs w:val="24"/>
        </w:rPr>
        <w:t>, можно проверить в журнале документов в программе Менеджер. В колонке Статус для накладных с маркированным товаром будет отображен значок честного знака:</w:t>
      </w:r>
      <w:r w:rsidRPr="00FC2575">
        <w:rPr>
          <w:rFonts w:ascii="Times New Roman" w:hAnsi="Times New Roman"/>
          <w:sz w:val="24"/>
          <w:szCs w:val="24"/>
        </w:rPr>
        <w:t xml:space="preserve"> </w:t>
      </w:r>
    </w:p>
    <w:p w:rsidR="005E40EB" w:rsidRDefault="005E40EB" w:rsidP="00FC2575">
      <w:pPr>
        <w:spacing w:after="6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i1052" type="#_x0000_t75" style="width:12pt;height:12pt;visibility:visible" o:bullet="t">
            <v:imagedata r:id="rId32" o:title=""/>
          </v:shape>
        </w:pict>
      </w:r>
      <w:r>
        <w:rPr>
          <w:noProof/>
          <w:lang w:eastAsia="ru-RU"/>
        </w:rPr>
        <w:t xml:space="preserve"> </w:t>
      </w:r>
      <w:r w:rsidRPr="00FC2575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накладная проведена частично; </w:t>
      </w:r>
    </w:p>
    <w:p w:rsidR="005E40EB" w:rsidRDefault="005E40EB" w:rsidP="00FC2575">
      <w:pPr>
        <w:spacing w:after="60"/>
        <w:jc w:val="both"/>
        <w:rPr>
          <w:rFonts w:ascii="Times New Roman" w:hAnsi="Times New Roman"/>
          <w:sz w:val="24"/>
          <w:szCs w:val="24"/>
        </w:rPr>
      </w:pPr>
      <w:r w:rsidRPr="006F2DB1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0" o:spid="_x0000_i1053" type="#_x0000_t75" style="width:10.5pt;height:10.5pt;visibility:visible" o:bullet="t">
            <v:imagedata r:id="rId33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 w:rsidRPr="00FC2575">
        <w:rPr>
          <w:rFonts w:ascii="Times New Roman" w:hAnsi="Times New Roman"/>
          <w:sz w:val="24"/>
          <w:szCs w:val="24"/>
        </w:rPr>
        <w:t xml:space="preserve"> - накладная успешно проведена</w:t>
      </w:r>
      <w:r>
        <w:rPr>
          <w:rFonts w:ascii="Times New Roman" w:hAnsi="Times New Roman"/>
          <w:sz w:val="24"/>
          <w:szCs w:val="24"/>
        </w:rPr>
        <w:t>;</w:t>
      </w:r>
    </w:p>
    <w:p w:rsidR="005E40EB" w:rsidRDefault="005E40EB" w:rsidP="00FC2575">
      <w:pPr>
        <w:spacing w:after="60"/>
        <w:jc w:val="both"/>
        <w:rPr>
          <w:rFonts w:ascii="Times New Roman" w:hAnsi="Times New Roman"/>
          <w:sz w:val="24"/>
          <w:szCs w:val="24"/>
        </w:rPr>
      </w:pPr>
      <w:r w:rsidRPr="006F2DB1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54" type="#_x0000_t75" style="width:12.75pt;height:14.25pt;visibility:visible" o:bullet="t">
            <v:imagedata r:id="rId34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- </w:t>
      </w:r>
      <w:r w:rsidRPr="00FC2575">
        <w:rPr>
          <w:rFonts w:ascii="Times New Roman" w:hAnsi="Times New Roman"/>
          <w:sz w:val="24"/>
          <w:szCs w:val="24"/>
        </w:rPr>
        <w:t xml:space="preserve">накладная </w:t>
      </w:r>
      <w:r>
        <w:rPr>
          <w:rFonts w:ascii="Times New Roman" w:hAnsi="Times New Roman"/>
          <w:sz w:val="24"/>
          <w:szCs w:val="24"/>
        </w:rPr>
        <w:t>не</w:t>
      </w:r>
      <w:r w:rsidRPr="00FC2575">
        <w:rPr>
          <w:rFonts w:ascii="Times New Roman" w:hAnsi="Times New Roman"/>
          <w:sz w:val="24"/>
          <w:szCs w:val="24"/>
        </w:rPr>
        <w:t xml:space="preserve"> проведена</w:t>
      </w:r>
      <w:r>
        <w:rPr>
          <w:rFonts w:ascii="Times New Roman" w:hAnsi="Times New Roman"/>
          <w:sz w:val="24"/>
          <w:szCs w:val="24"/>
        </w:rPr>
        <w:t>;</w:t>
      </w:r>
    </w:p>
    <w:p w:rsidR="005E40EB" w:rsidRPr="00FC2575" w:rsidRDefault="005E40EB" w:rsidP="00F373F3">
      <w:pPr>
        <w:spacing w:after="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пусто- </w:t>
      </w:r>
      <w:r>
        <w:rPr>
          <w:rFonts w:ascii="Times New Roman" w:hAnsi="Times New Roman"/>
          <w:sz w:val="24"/>
          <w:szCs w:val="24"/>
        </w:rPr>
        <w:t xml:space="preserve">в накладной не было маркированного товара. </w:t>
      </w:r>
    </w:p>
    <w:p w:rsidR="005E40EB" w:rsidRDefault="005E40EB" w:rsidP="00FC2575">
      <w:pPr>
        <w:pStyle w:val="ListParagraph"/>
        <w:spacing w:before="120"/>
        <w:ind w:left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6F2DB1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55" type="#_x0000_t75" style="width:465.75pt;height:240.75pt;visibility:visible">
            <v:imagedata r:id="rId35" o:title=""/>
          </v:shape>
        </w:pict>
      </w:r>
    </w:p>
    <w:p w:rsidR="005E40EB" w:rsidRDefault="005E40EB" w:rsidP="00F373F3">
      <w:pPr>
        <w:spacing w:after="6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случае если накладная не была проведена успешно, следует зайти в личный кабинет </w:t>
      </w:r>
      <w:r w:rsidRPr="00A90F7D">
        <w:rPr>
          <w:rFonts w:ascii="Times New Roman" w:hAnsi="Times New Roman"/>
          <w:sz w:val="24"/>
          <w:szCs w:val="24"/>
        </w:rPr>
        <w:t>ФГИС МДЛП</w:t>
      </w:r>
      <w:r>
        <w:rPr>
          <w:rFonts w:ascii="Times New Roman" w:hAnsi="Times New Roman"/>
          <w:sz w:val="24"/>
          <w:szCs w:val="24"/>
        </w:rPr>
        <w:t>, в раздел «Реестр документов». После проведения накладной в реестре документов создастся новая запись с соответствующим типом документа (416-"Приемка ЛП на склад" или др.), а также сформируется квитанция, которую можно скачать.</w:t>
      </w:r>
    </w:p>
    <w:p w:rsidR="005E40EB" w:rsidRDefault="005E40EB" w:rsidP="00FC2575">
      <w:pPr>
        <w:pStyle w:val="ListParagraph"/>
        <w:spacing w:before="120"/>
        <w:ind w:left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E40EB" w:rsidRDefault="005E40EB" w:rsidP="00180013">
      <w:pPr>
        <w:pStyle w:val="ListParagraph"/>
        <w:spacing w:before="120"/>
        <w:ind w:left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6F2DB1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56" type="#_x0000_t75" style="width:468pt;height:213pt;visibility:visible">
            <v:imagedata r:id="rId36" o:title=""/>
          </v:shape>
        </w:pict>
      </w:r>
    </w:p>
    <w:p w:rsidR="005E40EB" w:rsidRDefault="005E40EB" w:rsidP="00FA75CA">
      <w:pPr>
        <w:spacing w:after="6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Открытая </w:t>
      </w:r>
      <w:r w:rsidRPr="00F373F3">
        <w:rPr>
          <w:rFonts w:ascii="Times New Roman" w:hAnsi="Times New Roman"/>
          <w:b/>
          <w:sz w:val="24"/>
          <w:szCs w:val="24"/>
        </w:rPr>
        <w:t>квитанция накладной</w:t>
      </w:r>
      <w:r>
        <w:rPr>
          <w:rFonts w:ascii="Times New Roman" w:hAnsi="Times New Roman"/>
          <w:sz w:val="24"/>
          <w:szCs w:val="24"/>
        </w:rPr>
        <w:t xml:space="preserve">, которая была проведена </w:t>
      </w:r>
      <w:r w:rsidRPr="00F373F3">
        <w:rPr>
          <w:rFonts w:ascii="Times New Roman" w:hAnsi="Times New Roman"/>
          <w:b/>
          <w:sz w:val="24"/>
          <w:szCs w:val="24"/>
        </w:rPr>
        <w:t>успешно</w:t>
      </w:r>
      <w:r>
        <w:rPr>
          <w:rFonts w:ascii="Times New Roman" w:hAnsi="Times New Roman"/>
          <w:sz w:val="24"/>
          <w:szCs w:val="24"/>
        </w:rPr>
        <w:t>, будет выглядеть так.</w:t>
      </w:r>
    </w:p>
    <w:p w:rsidR="005E40EB" w:rsidRDefault="005E40EB" w:rsidP="00F373F3">
      <w:pPr>
        <w:pStyle w:val="ListParagraph"/>
        <w:spacing w:before="120"/>
        <w:ind w:left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6F2DB1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1" o:spid="_x0000_i1057" type="#_x0000_t75" style="width:465pt;height:67.5pt;visibility:visible">
            <v:imagedata r:id="rId37" o:title=""/>
          </v:shape>
        </w:pict>
      </w:r>
    </w:p>
    <w:p w:rsidR="005E40EB" w:rsidRDefault="005E40EB" w:rsidP="00FA75CA">
      <w:pPr>
        <w:spacing w:after="6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любых других случаях, записи «Успешное завершение операции» не будет.</w:t>
      </w:r>
    </w:p>
    <w:p w:rsidR="005E40EB" w:rsidRDefault="005E40EB" w:rsidP="00F373F3">
      <w:pPr>
        <w:pStyle w:val="ListParagraph"/>
        <w:spacing w:before="120"/>
        <w:ind w:left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6F2DB1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0" o:spid="_x0000_i1058" type="#_x0000_t75" style="width:459.75pt;height:108pt;visibility:visible">
            <v:imagedata r:id="rId38" o:title=""/>
          </v:shape>
        </w:pict>
      </w:r>
    </w:p>
    <w:p w:rsidR="005E40EB" w:rsidRDefault="005E40EB" w:rsidP="00C3404F">
      <w:pPr>
        <w:spacing w:after="6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того, как поставщик подтвердит со своей стороны в системе </w:t>
      </w:r>
      <w:r w:rsidRPr="00A90F7D">
        <w:rPr>
          <w:rFonts w:ascii="Times New Roman" w:hAnsi="Times New Roman"/>
          <w:sz w:val="24"/>
          <w:szCs w:val="24"/>
        </w:rPr>
        <w:t>ФГИС МДЛП</w:t>
      </w:r>
      <w:r>
        <w:rPr>
          <w:rFonts w:ascii="Times New Roman" w:hAnsi="Times New Roman"/>
          <w:sz w:val="24"/>
          <w:szCs w:val="24"/>
        </w:rPr>
        <w:t>, что данные маркированные препараты передаются в вашу аптеку, эти лекарственные препараты появятся в разделе «Товары».</w:t>
      </w:r>
    </w:p>
    <w:p w:rsidR="005E40EB" w:rsidRDefault="005E40EB" w:rsidP="00C3404F">
      <w:pPr>
        <w:pStyle w:val="ListParagraph"/>
        <w:spacing w:before="120"/>
        <w:ind w:left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6F2DB1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59" type="#_x0000_t75" style="width:456.75pt;height:179.25pt;visibility:visible">
            <v:imagedata r:id="rId39" o:title=""/>
          </v:shape>
        </w:pict>
      </w:r>
    </w:p>
    <w:p w:rsidR="005E40EB" w:rsidRDefault="005E40EB" w:rsidP="002937B0">
      <w:pPr>
        <w:pStyle w:val="ListParagraph"/>
        <w:spacing w:before="120"/>
        <w:ind w:left="0"/>
        <w:jc w:val="center"/>
        <w:rPr>
          <w:rFonts w:ascii="Times New Roman" w:hAnsi="Times New Roman"/>
          <w:sz w:val="32"/>
          <w:szCs w:val="32"/>
          <w:u w:val="single"/>
        </w:rPr>
      </w:pPr>
      <w:r w:rsidRPr="002937B0">
        <w:rPr>
          <w:rFonts w:ascii="Times New Roman" w:hAnsi="Times New Roman"/>
          <w:sz w:val="32"/>
          <w:szCs w:val="32"/>
          <w:u w:val="single"/>
        </w:rPr>
        <w:t>Продажа маркированного товара на кассе</w:t>
      </w:r>
    </w:p>
    <w:p w:rsidR="005E40EB" w:rsidRDefault="005E40EB" w:rsidP="002937B0">
      <w:pPr>
        <w:spacing w:after="6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2937B0">
        <w:rPr>
          <w:rFonts w:ascii="Times New Roman" w:hAnsi="Times New Roman"/>
          <w:sz w:val="24"/>
          <w:szCs w:val="24"/>
        </w:rPr>
        <w:t xml:space="preserve"> программе Кассир </w:t>
      </w:r>
      <w:r>
        <w:rPr>
          <w:rFonts w:ascii="Times New Roman" w:hAnsi="Times New Roman"/>
          <w:sz w:val="24"/>
          <w:szCs w:val="24"/>
        </w:rPr>
        <w:t xml:space="preserve">при добавлении в чек </w:t>
      </w:r>
      <w:r w:rsidRPr="002234F7">
        <w:rPr>
          <w:rFonts w:ascii="Times New Roman" w:hAnsi="Times New Roman"/>
          <w:b/>
          <w:sz w:val="24"/>
          <w:szCs w:val="24"/>
        </w:rPr>
        <w:t>маркированного товара</w:t>
      </w:r>
      <w:r>
        <w:rPr>
          <w:rFonts w:ascii="Times New Roman" w:hAnsi="Times New Roman"/>
          <w:sz w:val="24"/>
          <w:szCs w:val="24"/>
        </w:rPr>
        <w:t xml:space="preserve"> выйдет окно для сканирования </w:t>
      </w:r>
      <w:r w:rsidRPr="002937B0">
        <w:rPr>
          <w:rFonts w:ascii="Times New Roman" w:hAnsi="Times New Roman"/>
          <w:sz w:val="24"/>
          <w:szCs w:val="24"/>
        </w:rPr>
        <w:t>DataMatrix</w:t>
      </w:r>
      <w:r>
        <w:rPr>
          <w:rFonts w:ascii="Times New Roman" w:hAnsi="Times New Roman"/>
          <w:sz w:val="24"/>
          <w:szCs w:val="24"/>
        </w:rPr>
        <w:t xml:space="preserve"> кода. </w:t>
      </w:r>
    </w:p>
    <w:p w:rsidR="005E40EB" w:rsidRDefault="005E40EB" w:rsidP="002F1509">
      <w:pPr>
        <w:pStyle w:val="ListParagraph"/>
        <w:spacing w:before="120"/>
        <w:ind w:left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6F2DB1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" o:spid="_x0000_i1060" type="#_x0000_t75" style="width:292.5pt;height:276pt;visibility:visible">
            <v:imagedata r:id="rId40" o:title=""/>
          </v:shape>
        </w:pict>
      </w:r>
    </w:p>
    <w:p w:rsidR="005E40EB" w:rsidRDefault="005E40EB" w:rsidP="002937B0">
      <w:pPr>
        <w:spacing w:after="6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добавлении </w:t>
      </w:r>
      <w:r w:rsidRPr="002234F7">
        <w:rPr>
          <w:rFonts w:ascii="Times New Roman" w:hAnsi="Times New Roman"/>
          <w:b/>
          <w:sz w:val="24"/>
          <w:szCs w:val="24"/>
        </w:rPr>
        <w:t>маркированного товара</w:t>
      </w:r>
      <w:r>
        <w:rPr>
          <w:rFonts w:ascii="Times New Roman" w:hAnsi="Times New Roman"/>
          <w:sz w:val="24"/>
          <w:szCs w:val="24"/>
        </w:rPr>
        <w:t xml:space="preserve"> в чек </w:t>
      </w:r>
      <w:r w:rsidRPr="002234F7">
        <w:rPr>
          <w:rFonts w:ascii="Times New Roman" w:hAnsi="Times New Roman"/>
          <w:b/>
          <w:sz w:val="24"/>
          <w:szCs w:val="24"/>
        </w:rPr>
        <w:t>вручную</w:t>
      </w:r>
      <w:r>
        <w:rPr>
          <w:rFonts w:ascii="Times New Roman" w:hAnsi="Times New Roman"/>
          <w:sz w:val="24"/>
          <w:szCs w:val="24"/>
        </w:rPr>
        <w:t xml:space="preserve">, запрос на сканирование </w:t>
      </w:r>
      <w:r w:rsidRPr="002937B0">
        <w:rPr>
          <w:rFonts w:ascii="Times New Roman" w:hAnsi="Times New Roman"/>
          <w:sz w:val="24"/>
          <w:szCs w:val="24"/>
        </w:rPr>
        <w:t>DataMatrix</w:t>
      </w:r>
      <w:r>
        <w:rPr>
          <w:rFonts w:ascii="Times New Roman" w:hAnsi="Times New Roman"/>
          <w:sz w:val="24"/>
          <w:szCs w:val="24"/>
        </w:rPr>
        <w:t xml:space="preserve"> кодов будет на все добавленное количество упаковок.</w:t>
      </w:r>
    </w:p>
    <w:p w:rsidR="005E40EB" w:rsidRDefault="005E40EB" w:rsidP="002234F7">
      <w:pPr>
        <w:spacing w:after="6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добавлении </w:t>
      </w:r>
      <w:r w:rsidRPr="002234F7">
        <w:rPr>
          <w:rFonts w:ascii="Times New Roman" w:hAnsi="Times New Roman"/>
          <w:b/>
          <w:sz w:val="24"/>
          <w:szCs w:val="24"/>
        </w:rPr>
        <w:t>маркированного товара</w:t>
      </w:r>
      <w:r>
        <w:rPr>
          <w:rFonts w:ascii="Times New Roman" w:hAnsi="Times New Roman"/>
          <w:sz w:val="24"/>
          <w:szCs w:val="24"/>
        </w:rPr>
        <w:t xml:space="preserve"> в чек с </w:t>
      </w:r>
      <w:r w:rsidRPr="002234F7">
        <w:rPr>
          <w:rFonts w:ascii="Times New Roman" w:hAnsi="Times New Roman"/>
          <w:b/>
          <w:sz w:val="24"/>
          <w:szCs w:val="24"/>
        </w:rPr>
        <w:t>помощью сканера</w:t>
      </w:r>
      <w:r>
        <w:rPr>
          <w:rFonts w:ascii="Times New Roman" w:hAnsi="Times New Roman"/>
          <w:sz w:val="24"/>
          <w:szCs w:val="24"/>
        </w:rPr>
        <w:t xml:space="preserve">, запрос на сканирование </w:t>
      </w:r>
      <w:r w:rsidRPr="002937B0">
        <w:rPr>
          <w:rFonts w:ascii="Times New Roman" w:hAnsi="Times New Roman"/>
          <w:sz w:val="24"/>
          <w:szCs w:val="24"/>
        </w:rPr>
        <w:t>DataMatrix</w:t>
      </w:r>
      <w:r>
        <w:rPr>
          <w:rFonts w:ascii="Times New Roman" w:hAnsi="Times New Roman"/>
          <w:sz w:val="24"/>
          <w:szCs w:val="24"/>
        </w:rPr>
        <w:t xml:space="preserve"> кодов будет на 1 упаковку. Если нужно будет увеличить кол-во добавленного </w:t>
      </w:r>
      <w:r w:rsidRPr="004038D1">
        <w:rPr>
          <w:rFonts w:ascii="Times New Roman" w:hAnsi="Times New Roman"/>
          <w:b/>
          <w:sz w:val="24"/>
          <w:szCs w:val="24"/>
        </w:rPr>
        <w:t>маркированного товара</w:t>
      </w:r>
      <w:r>
        <w:rPr>
          <w:rFonts w:ascii="Times New Roman" w:hAnsi="Times New Roman"/>
          <w:sz w:val="24"/>
          <w:szCs w:val="24"/>
        </w:rPr>
        <w:t xml:space="preserve"> в чек, то программа запросит ввести </w:t>
      </w:r>
      <w:r w:rsidRPr="002937B0">
        <w:rPr>
          <w:rFonts w:ascii="Times New Roman" w:hAnsi="Times New Roman"/>
          <w:sz w:val="24"/>
          <w:szCs w:val="24"/>
        </w:rPr>
        <w:t>DataMatrix</w:t>
      </w:r>
      <w:r>
        <w:rPr>
          <w:rFonts w:ascii="Times New Roman" w:hAnsi="Times New Roman"/>
          <w:sz w:val="24"/>
          <w:szCs w:val="24"/>
        </w:rPr>
        <w:t xml:space="preserve"> коды всех упаковок данного товара, в т.ч. ранее отсканированный.</w:t>
      </w:r>
    </w:p>
    <w:p w:rsidR="005E40EB" w:rsidRPr="001A3BCF" w:rsidRDefault="005E40EB" w:rsidP="001A3BCF">
      <w:pPr>
        <w:rPr>
          <w:rFonts w:ascii="Times New Roman" w:hAnsi="Times New Roman"/>
          <w:b/>
          <w:bCs/>
          <w:sz w:val="24"/>
          <w:szCs w:val="24"/>
        </w:rPr>
      </w:pPr>
      <w:r w:rsidRPr="001A3BCF">
        <w:rPr>
          <w:rFonts w:ascii="Times New Roman" w:hAnsi="Times New Roman"/>
          <w:sz w:val="24"/>
          <w:szCs w:val="24"/>
        </w:rPr>
        <w:t>Маркированные товары в чеке помечаются признаком</w:t>
      </w:r>
      <w:r w:rsidRPr="001A3BCF">
        <w:rPr>
          <w:rFonts w:ascii="Times New Roman" w:hAnsi="Times New Roman"/>
          <w:b/>
          <w:bCs/>
          <w:sz w:val="24"/>
          <w:szCs w:val="24"/>
        </w:rPr>
        <w:t xml:space="preserve"> [М]</w:t>
      </w:r>
    </w:p>
    <w:p w:rsidR="005E40EB" w:rsidRPr="001A3BCF" w:rsidRDefault="005E40EB" w:rsidP="001A3BCF">
      <w:pPr>
        <w:jc w:val="center"/>
        <w:rPr>
          <w:rFonts w:ascii="Times New Roman" w:hAnsi="Times New Roman"/>
          <w:sz w:val="24"/>
          <w:szCs w:val="24"/>
        </w:rPr>
      </w:pPr>
      <w:r w:rsidRPr="006F2DB1">
        <w:rPr>
          <w:rFonts w:ascii="Times New Roman" w:hAnsi="Times New Roman"/>
          <w:noProof/>
          <w:sz w:val="24"/>
          <w:szCs w:val="24"/>
        </w:rPr>
        <w:pict>
          <v:shape id="_x0000_i1061" type="#_x0000_t75" style="width:191.25pt;height:292.5pt;visibility:visible">
            <v:imagedata r:id="rId41" o:title=""/>
          </v:shape>
        </w:pict>
      </w:r>
    </w:p>
    <w:p w:rsidR="005E40EB" w:rsidRPr="001A3BCF" w:rsidRDefault="005E40EB" w:rsidP="001A3BCF">
      <w:pPr>
        <w:rPr>
          <w:rFonts w:ascii="Times New Roman" w:hAnsi="Times New Roman"/>
          <w:sz w:val="24"/>
          <w:szCs w:val="24"/>
        </w:rPr>
      </w:pPr>
      <w:r w:rsidRPr="001A3BCF">
        <w:rPr>
          <w:rFonts w:ascii="Times New Roman" w:hAnsi="Times New Roman"/>
          <w:sz w:val="24"/>
          <w:szCs w:val="24"/>
        </w:rPr>
        <w:t xml:space="preserve">Информацию по чеку можно проконтролировать через личный кабинет Честного Знака. </w:t>
      </w:r>
    </w:p>
    <w:p w:rsidR="005E40EB" w:rsidRPr="001A3BCF" w:rsidRDefault="005E40EB" w:rsidP="001A3BCF">
      <w:pPr>
        <w:rPr>
          <w:rFonts w:ascii="Times New Roman" w:hAnsi="Times New Roman"/>
          <w:noProof/>
          <w:sz w:val="24"/>
          <w:szCs w:val="24"/>
        </w:rPr>
      </w:pPr>
      <w:r w:rsidRPr="006F2DB1">
        <w:rPr>
          <w:rFonts w:ascii="Times New Roman" w:hAnsi="Times New Roman"/>
          <w:noProof/>
          <w:sz w:val="24"/>
          <w:szCs w:val="24"/>
        </w:rPr>
        <w:pict>
          <v:shape id="_x0000_i1062" type="#_x0000_t75" style="width:459pt;height:161.25pt;visibility:visible">
            <v:imagedata r:id="rId42" o:title=""/>
          </v:shape>
        </w:pict>
      </w:r>
    </w:p>
    <w:p w:rsidR="005E40EB" w:rsidRPr="001A3BCF" w:rsidRDefault="005E40EB" w:rsidP="001A3BCF">
      <w:pPr>
        <w:rPr>
          <w:rFonts w:ascii="Times New Roman" w:hAnsi="Times New Roman"/>
          <w:sz w:val="24"/>
          <w:szCs w:val="24"/>
        </w:rPr>
      </w:pPr>
      <w:r w:rsidRPr="001A3BCF">
        <w:rPr>
          <w:rFonts w:ascii="Times New Roman" w:hAnsi="Times New Roman"/>
          <w:sz w:val="24"/>
          <w:szCs w:val="24"/>
        </w:rPr>
        <w:t>После проведения чека в честном знаке какое-то время будет статус «В обороте»</w:t>
      </w:r>
    </w:p>
    <w:p w:rsidR="005E40EB" w:rsidRPr="001A3BCF" w:rsidRDefault="005E40EB" w:rsidP="001A3BCF">
      <w:pPr>
        <w:rPr>
          <w:rFonts w:ascii="Times New Roman" w:hAnsi="Times New Roman"/>
          <w:noProof/>
          <w:sz w:val="24"/>
          <w:szCs w:val="24"/>
        </w:rPr>
      </w:pPr>
      <w:r w:rsidRPr="006F2DB1">
        <w:rPr>
          <w:rFonts w:ascii="Times New Roman" w:hAnsi="Times New Roman"/>
          <w:noProof/>
          <w:sz w:val="24"/>
          <w:szCs w:val="24"/>
        </w:rPr>
        <w:pict>
          <v:shape id="_x0000_i1063" type="#_x0000_t75" style="width:493.5pt;height:189pt;visibility:visible">
            <v:imagedata r:id="rId39" o:title=""/>
          </v:shape>
        </w:pict>
      </w:r>
    </w:p>
    <w:p w:rsidR="005E40EB" w:rsidRPr="001A3BCF" w:rsidRDefault="005E40EB" w:rsidP="001A3BCF">
      <w:pPr>
        <w:jc w:val="center"/>
        <w:rPr>
          <w:rFonts w:ascii="Times New Roman" w:hAnsi="Times New Roman"/>
          <w:sz w:val="24"/>
          <w:szCs w:val="24"/>
        </w:rPr>
      </w:pPr>
    </w:p>
    <w:p w:rsidR="005E40EB" w:rsidRPr="001A3BCF" w:rsidRDefault="005E40EB" w:rsidP="002234F7">
      <w:pPr>
        <w:spacing w:after="6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E40EB" w:rsidRPr="001A3BCF" w:rsidRDefault="005E40EB" w:rsidP="002937B0">
      <w:pPr>
        <w:spacing w:after="60"/>
        <w:ind w:firstLine="709"/>
        <w:jc w:val="both"/>
        <w:rPr>
          <w:rFonts w:ascii="Times New Roman" w:hAnsi="Times New Roman"/>
          <w:sz w:val="24"/>
          <w:szCs w:val="24"/>
        </w:rPr>
      </w:pPr>
      <w:bookmarkStart w:id="0" w:name="_PictureBullets"/>
      <w:r w:rsidRPr="006F2DB1">
        <w:rPr>
          <w:rFonts w:ascii="Times New Roman" w:hAnsi="Times New Roman"/>
          <w:vanish/>
          <w:sz w:val="24"/>
          <w:szCs w:val="24"/>
          <w:lang w:eastAsia="zh-CN"/>
        </w:rPr>
        <w:pict>
          <v:shape id="_x0000_i1064" type="#_x0000_t75" style="width:10.5pt;height:10.5pt;visibility:visible" o:bullet="t">
            <v:imagedata r:id="rId33" o:title=""/>
          </v:shape>
        </w:pict>
      </w:r>
      <w:r w:rsidRPr="006F2DB1">
        <w:rPr>
          <w:rFonts w:ascii="Times New Roman" w:hAnsi="Times New Roman"/>
          <w:vanish/>
          <w:sz w:val="24"/>
          <w:szCs w:val="24"/>
          <w:lang w:eastAsia="zh-CN"/>
        </w:rPr>
        <w:pict>
          <v:shape id="_x0000_i1065" type="#_x0000_t75" style="width:12pt;height:12pt;visibility:visible" o:bullet="t">
            <v:imagedata r:id="rId32" o:title=""/>
          </v:shape>
        </w:pict>
      </w:r>
      <w:r w:rsidRPr="006F2DB1">
        <w:rPr>
          <w:rFonts w:ascii="Times New Roman" w:hAnsi="Times New Roman"/>
          <w:vanish/>
          <w:sz w:val="24"/>
          <w:szCs w:val="24"/>
          <w:lang w:eastAsia="zh-CN"/>
        </w:rPr>
        <w:pict>
          <v:shape id="_x0000_i1066" type="#_x0000_t75" style="width:12.75pt;height:14.25pt;visibility:visible" o:bullet="t">
            <v:imagedata r:id="rId34" o:title=""/>
          </v:shape>
        </w:pict>
      </w:r>
      <w:r w:rsidRPr="006F2DB1">
        <w:rPr>
          <w:rFonts w:ascii="Times New Roman" w:hAnsi="Times New Roman"/>
          <w:vanish/>
          <w:sz w:val="24"/>
          <w:szCs w:val="24"/>
          <w:lang w:eastAsia="zh-CN"/>
        </w:rPr>
        <w:pict>
          <v:shape id="_x0000_i1067" type="#_x0000_t75" style="width:14.25pt;height:12pt;visibility:visible" o:bullet="t">
            <v:imagedata r:id="rId43" o:title=""/>
          </v:shape>
        </w:pict>
      </w:r>
      <w:bookmarkEnd w:id="0"/>
    </w:p>
    <w:sectPr w:rsidR="005E40EB" w:rsidRPr="001A3BCF" w:rsidSect="004743A1">
      <w:footerReference w:type="default" r:id="rId4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40EB" w:rsidRDefault="005E40EB" w:rsidP="00F71EE9">
      <w:pPr>
        <w:spacing w:after="0" w:line="240" w:lineRule="auto"/>
      </w:pPr>
      <w:r>
        <w:separator/>
      </w:r>
    </w:p>
  </w:endnote>
  <w:endnote w:type="continuationSeparator" w:id="0">
    <w:p w:rsidR="005E40EB" w:rsidRDefault="005E40EB" w:rsidP="00F71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0EB" w:rsidRDefault="005E40EB" w:rsidP="00DC50FA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5E40EB" w:rsidRDefault="005E40EB" w:rsidP="001A3BC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40EB" w:rsidRDefault="005E40EB" w:rsidP="00F71EE9">
      <w:pPr>
        <w:spacing w:after="0" w:line="240" w:lineRule="auto"/>
      </w:pPr>
      <w:r>
        <w:separator/>
      </w:r>
    </w:p>
  </w:footnote>
  <w:footnote w:type="continuationSeparator" w:id="0">
    <w:p w:rsidR="005E40EB" w:rsidRDefault="005E40EB" w:rsidP="00F71E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E2A7F"/>
    <w:multiLevelType w:val="multilevel"/>
    <w:tmpl w:val="48401686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89" w:hanging="108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80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520"/>
      </w:pPr>
      <w:rPr>
        <w:rFonts w:cs="Times New Roman" w:hint="default"/>
      </w:rPr>
    </w:lvl>
  </w:abstractNum>
  <w:abstractNum w:abstractNumId="1">
    <w:nsid w:val="236A4AD0"/>
    <w:multiLevelType w:val="hybridMultilevel"/>
    <w:tmpl w:val="07FA4FBC"/>
    <w:lvl w:ilvl="0" w:tplc="8EBEA0D2">
      <w:start w:val="1"/>
      <w:numFmt w:val="decimal"/>
      <w:lvlText w:val="%1."/>
      <w:lvlJc w:val="left"/>
      <w:pPr>
        <w:ind w:left="98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0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42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14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6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8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0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02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744" w:hanging="180"/>
      </w:pPr>
      <w:rPr>
        <w:rFonts w:cs="Times New Roman"/>
      </w:rPr>
    </w:lvl>
  </w:abstractNum>
  <w:abstractNum w:abstractNumId="2">
    <w:nsid w:val="37D77AD7"/>
    <w:multiLevelType w:val="hybridMultilevel"/>
    <w:tmpl w:val="C7362054"/>
    <w:lvl w:ilvl="0" w:tplc="ABEE7B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DC94D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92FD4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82554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A6754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E2E58AA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58B62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92F810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DE25A0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4C18736C"/>
    <w:multiLevelType w:val="hybridMultilevel"/>
    <w:tmpl w:val="926E086C"/>
    <w:lvl w:ilvl="0" w:tplc="2E94412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6C682E41"/>
    <w:multiLevelType w:val="hybridMultilevel"/>
    <w:tmpl w:val="7F8CAECA"/>
    <w:lvl w:ilvl="0" w:tplc="2CBA28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102F6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FA962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844D9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009AAA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D6FD6E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FC469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4EDD4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8DC4E0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7AE87520"/>
    <w:multiLevelType w:val="hybridMultilevel"/>
    <w:tmpl w:val="17A6B1B2"/>
    <w:lvl w:ilvl="0" w:tplc="6D9EA3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227B1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0A45F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68238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C44A9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B4893E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4A7C4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CCA0E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16A002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7DD63F0C"/>
    <w:multiLevelType w:val="hybridMultilevel"/>
    <w:tmpl w:val="EF4600A6"/>
    <w:lvl w:ilvl="0" w:tplc="19A088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14020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56988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1DC3F5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589EF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8C9EBA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9A1CE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EEC392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64AE64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90F7D"/>
    <w:rsid w:val="00030EBC"/>
    <w:rsid w:val="00036EA4"/>
    <w:rsid w:val="000744A0"/>
    <w:rsid w:val="0014035D"/>
    <w:rsid w:val="001578C7"/>
    <w:rsid w:val="00180013"/>
    <w:rsid w:val="001A3BCF"/>
    <w:rsid w:val="001A4FDF"/>
    <w:rsid w:val="002173E1"/>
    <w:rsid w:val="002234F7"/>
    <w:rsid w:val="00244D3E"/>
    <w:rsid w:val="002937B0"/>
    <w:rsid w:val="002C50C8"/>
    <w:rsid w:val="002F1509"/>
    <w:rsid w:val="0031063F"/>
    <w:rsid w:val="0031789C"/>
    <w:rsid w:val="004038D1"/>
    <w:rsid w:val="00406F02"/>
    <w:rsid w:val="00432AD3"/>
    <w:rsid w:val="004743A1"/>
    <w:rsid w:val="00484339"/>
    <w:rsid w:val="004A20DD"/>
    <w:rsid w:val="004C70CE"/>
    <w:rsid w:val="005162AE"/>
    <w:rsid w:val="00561D3D"/>
    <w:rsid w:val="00590145"/>
    <w:rsid w:val="005A2EA1"/>
    <w:rsid w:val="005E40EB"/>
    <w:rsid w:val="006A3061"/>
    <w:rsid w:val="006D04C6"/>
    <w:rsid w:val="006F2DB1"/>
    <w:rsid w:val="00727B97"/>
    <w:rsid w:val="0074304F"/>
    <w:rsid w:val="00892851"/>
    <w:rsid w:val="008E7D56"/>
    <w:rsid w:val="00905F8D"/>
    <w:rsid w:val="009348E6"/>
    <w:rsid w:val="00934D28"/>
    <w:rsid w:val="00941C59"/>
    <w:rsid w:val="009916C4"/>
    <w:rsid w:val="009C6700"/>
    <w:rsid w:val="009F27C9"/>
    <w:rsid w:val="00A31653"/>
    <w:rsid w:val="00A80071"/>
    <w:rsid w:val="00A90F7D"/>
    <w:rsid w:val="00A94190"/>
    <w:rsid w:val="00AC74F5"/>
    <w:rsid w:val="00B32218"/>
    <w:rsid w:val="00B32643"/>
    <w:rsid w:val="00B44583"/>
    <w:rsid w:val="00B5774D"/>
    <w:rsid w:val="00B86D2F"/>
    <w:rsid w:val="00BC5F10"/>
    <w:rsid w:val="00BD59C3"/>
    <w:rsid w:val="00C31D9F"/>
    <w:rsid w:val="00C3267F"/>
    <w:rsid w:val="00C3404F"/>
    <w:rsid w:val="00CE0421"/>
    <w:rsid w:val="00CE2D88"/>
    <w:rsid w:val="00CF5D39"/>
    <w:rsid w:val="00D75576"/>
    <w:rsid w:val="00D9081F"/>
    <w:rsid w:val="00DC50FA"/>
    <w:rsid w:val="00DF75B5"/>
    <w:rsid w:val="00ED2AEF"/>
    <w:rsid w:val="00ED4EE5"/>
    <w:rsid w:val="00EE5B10"/>
    <w:rsid w:val="00EF4B78"/>
    <w:rsid w:val="00F373F3"/>
    <w:rsid w:val="00F71EE9"/>
    <w:rsid w:val="00F82C2F"/>
    <w:rsid w:val="00F852B6"/>
    <w:rsid w:val="00FA75CA"/>
    <w:rsid w:val="00FC1F85"/>
    <w:rsid w:val="00FC25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nhideWhenUsed="0"/>
    <w:lsdException w:name="caption" w:uiPriority="35" w:qFormat="1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F7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A90F7D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FC1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F85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1A3BC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Pr>
      <w:rFonts w:cs="Times New Roman"/>
      <w:lang w:eastAsia="en-US"/>
    </w:rPr>
  </w:style>
  <w:style w:type="character" w:styleId="PageNumber">
    <w:name w:val="page number"/>
    <w:basedOn w:val="DefaultParagraphFont"/>
    <w:uiPriority w:val="99"/>
    <w:rsid w:val="001A3BC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069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15</Pages>
  <Words>1122</Words>
  <Characters>6402</Characters>
  <Application>Microsoft Office Outlook</Application>
  <DocSecurity>0</DocSecurity>
  <Lines>0</Lines>
  <Paragraphs>0</Paragraphs>
  <ScaleCrop>false</ScaleCrop>
  <Company>Krokoz™ Inc.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Работа с маркировкой в программном продукте </dc:title>
  <dc:subject/>
  <dc:creator>user</dc:creator>
  <cp:keywords/>
  <dc:description/>
  <cp:lastModifiedBy>user</cp:lastModifiedBy>
  <cp:revision>2</cp:revision>
  <dcterms:created xsi:type="dcterms:W3CDTF">2020-09-22T05:32:00Z</dcterms:created>
  <dcterms:modified xsi:type="dcterms:W3CDTF">2020-09-22T05:33:00Z</dcterms:modified>
</cp:coreProperties>
</file>