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5A" w:rsidRPr="0029533E" w:rsidRDefault="0005625A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  <w:r w:rsidRPr="0029533E">
        <w:rPr>
          <w:rFonts w:ascii="Times New Roman" w:hAnsi="Times New Roman"/>
          <w:sz w:val="32"/>
          <w:szCs w:val="32"/>
          <w:u w:val="single"/>
        </w:rPr>
        <w:t>ЭСФ (Электронные счет-фактуры)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клиентов из Республики Казахстан, в программе Сводный менеджер разработан функционал для работы с информационной системой Электронных Счет-фактур (ИС ЭСФ). 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ЭСФ – это электронные счет-фактуры, которые предоставляются в налоговые органы через систему</w:t>
      </w:r>
      <w:r w:rsidRPr="0089138A">
        <w:t xml:space="preserve"> </w:t>
      </w:r>
      <w:r w:rsidRPr="0089138A">
        <w:rPr>
          <w:rFonts w:ascii="Times New Roman" w:hAnsi="Times New Roman"/>
          <w:sz w:val="28"/>
          <w:szCs w:val="28"/>
        </w:rPr>
        <w:t>электронного документа оборота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89138A">
        <w:rPr>
          <w:rFonts w:ascii="Times New Roman" w:hAnsi="Times New Roman"/>
          <w:sz w:val="28"/>
          <w:szCs w:val="28"/>
        </w:rPr>
        <w:t>gov.kz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05625A" w:rsidP="00777A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позволяет подгрузить к приходным документам от поставщиков атрибуты из ИС ЭСФ в автоматическом и ручном режиме. И отправлять ЭСФ о продажах на основе документов</w:t>
      </w:r>
      <w:r w:rsidRPr="0089138A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таких как</w:t>
      </w:r>
      <w:r w:rsidRPr="0089138A">
        <w:rPr>
          <w:rFonts w:ascii="Times New Roman" w:hAnsi="Times New Roman"/>
          <w:sz w:val="28"/>
          <w:szCs w:val="28"/>
        </w:rPr>
        <w:t xml:space="preserve"> расход оптовый или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Z-отчет</w:t>
      </w:r>
      <w:r>
        <w:rPr>
          <w:rFonts w:ascii="Times New Roman" w:hAnsi="Times New Roman"/>
          <w:sz w:val="28"/>
          <w:szCs w:val="28"/>
        </w:rPr>
        <w:t>.</w:t>
      </w:r>
    </w:p>
    <w:p w:rsidR="0005625A" w:rsidRPr="0089138A" w:rsidRDefault="0005625A" w:rsidP="006046DA">
      <w:pPr>
        <w:spacing w:before="240" w:after="240"/>
        <w:jc w:val="center"/>
        <w:rPr>
          <w:rFonts w:ascii="Times New Roman" w:hAnsi="Times New Roman"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/>
          <w:sz w:val="32"/>
          <w:szCs w:val="32"/>
          <w:u w:val="single"/>
        </w:rPr>
        <w:t xml:space="preserve">Загрузка атрибутов товаров из </w:t>
      </w:r>
      <w:r w:rsidRPr="002F4F51">
        <w:rPr>
          <w:rFonts w:ascii="Times New Roman" w:hAnsi="Times New Roman"/>
          <w:sz w:val="32"/>
          <w:szCs w:val="32"/>
          <w:u w:val="single"/>
        </w:rPr>
        <w:t>ЭСФ поставщика</w:t>
      </w:r>
    </w:p>
    <w:p w:rsidR="0005625A" w:rsidRDefault="0005625A" w:rsidP="006E57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привязать атрибуты из ЭСФ поставщика с позициями из документа прихода, нужно обновить (скачать) ЭСФ, которые отправили поставщики. Для этого, заходим в программу Сводный менеджер.</w:t>
      </w:r>
    </w:p>
    <w:p w:rsidR="0005625A" w:rsidRDefault="0005625A" w:rsidP="006E575B">
      <w:pPr>
        <w:spacing w:after="240"/>
        <w:jc w:val="center"/>
        <w:rPr>
          <w:rFonts w:ascii="Times New Roman" w:hAnsi="Times New Roman"/>
          <w:noProof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Файл:Окно выбора профиля.jpg" style="width:285.75pt;height:208.5pt;visibility:visible">
            <v:imagedata r:id="rId5" o:title=""/>
          </v:shape>
        </w:pict>
      </w:r>
    </w:p>
    <w:p w:rsidR="0005625A" w:rsidRDefault="0005625A" w:rsidP="006E575B">
      <w:pPr>
        <w:spacing w:after="240"/>
        <w:jc w:val="center"/>
        <w:rPr>
          <w:rFonts w:ascii="Times New Roman" w:hAnsi="Times New Roman"/>
          <w:noProof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4" o:spid="_x0000_i1026" type="#_x0000_t75" alt="Файл:Окно выбора пользователя.jpg" style="width:286.5pt;height:212.25pt;visibility:visible">
            <v:imagedata r:id="rId6" o:title=""/>
          </v:shape>
        </w:pict>
      </w:r>
    </w:p>
    <w:p w:rsidR="0005625A" w:rsidRDefault="0005625A" w:rsidP="003277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верхнем меню нажимаем «Виртуальный склад» и выбираем «Менеджер ЭСФ».</w:t>
      </w:r>
    </w:p>
    <w:p w:rsidR="0005625A" w:rsidRPr="00147DDD" w:rsidRDefault="0005625A" w:rsidP="00147DDD">
      <w:pPr>
        <w:spacing w:after="240"/>
        <w:jc w:val="center"/>
        <w:rPr>
          <w:noProof/>
        </w:rPr>
      </w:pPr>
      <w:r w:rsidRPr="00A5552C">
        <w:rPr>
          <w:noProof/>
        </w:rPr>
        <w:pict>
          <v:shape id="Рисунок 3" o:spid="_x0000_i1027" type="#_x0000_t75" style="width:333.75pt;height:96.75pt;visibility:visible">
            <v:imagedata r:id="rId7" o:title=""/>
          </v:shape>
        </w:pic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окне, нажимаем «Обновить ЭСФ» чтобы загрузить последние документы с ИС ЭСФ</w:t>
      </w:r>
      <w:r w:rsidRPr="00147DDD">
        <w:rPr>
          <w:rFonts w:ascii="Times New Roman" w:hAnsi="Times New Roman"/>
          <w:sz w:val="28"/>
          <w:szCs w:val="28"/>
        </w:rPr>
        <w:t>.</w:t>
      </w:r>
    </w:p>
    <w:p w:rsidR="0005625A" w:rsidRPr="009441D1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5" o:spid="_x0000_i1028" type="#_x0000_t75" style="width:482.25pt;height:276pt;visibility:visible">
            <v:imagedata r:id="rId8" o:title=""/>
          </v:shape>
        </w:pict>
      </w:r>
    </w:p>
    <w:p w:rsidR="0005625A" w:rsidRPr="004E3AD6" w:rsidRDefault="0005625A" w:rsidP="009F56E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F56EC">
        <w:rPr>
          <w:rFonts w:ascii="Times New Roman" w:hAnsi="Times New Roman"/>
          <w:sz w:val="28"/>
          <w:szCs w:val="28"/>
        </w:rPr>
        <w:t>После загрузки нажимаем ОК.</w:t>
      </w:r>
    </w:p>
    <w:p w:rsidR="0005625A" w:rsidRPr="000A32A5" w:rsidRDefault="0005625A" w:rsidP="000A32A5">
      <w:pPr>
        <w:spacing w:after="240"/>
        <w:jc w:val="center"/>
        <w:rPr>
          <w:noProof/>
        </w:rPr>
      </w:pPr>
      <w:r w:rsidRPr="00A5552C">
        <w:rPr>
          <w:noProof/>
        </w:rPr>
        <w:pict>
          <v:shape id="Рисунок 19" o:spid="_x0000_i1029" type="#_x0000_t75" style="width:249.75pt;height:134.25pt;visibility:visible">
            <v:imagedata r:id="rId9" o:title="" croptop="19202f" cropbottom="18839f" cropleft="17309f" cropright="17379f"/>
          </v:shape>
        </w:pic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«Менеджере ЭСФ» в левом верхнем окне находится перечень загруженных ЭСФ, ниже детализация выбранного ЭСФ. В правом верхнем окне перечень приходных документов, а ниже детализация выбранного документа прихода.</w:t>
      </w:r>
    </w:p>
    <w:p w:rsidR="0005625A" w:rsidRPr="00EB5780" w:rsidRDefault="0005625A" w:rsidP="00EB5780">
      <w:pPr>
        <w:spacing w:after="240"/>
        <w:jc w:val="center"/>
        <w:rPr>
          <w:noProof/>
        </w:rPr>
      </w:pPr>
      <w:r w:rsidRPr="00A5552C">
        <w:rPr>
          <w:noProof/>
        </w:rPr>
        <w:pict>
          <v:shape id="Рисунок 6" o:spid="_x0000_i1030" type="#_x0000_t75" style="width:482.25pt;height:276pt;visibility:visible">
            <v:imagedata r:id="rId10" o:title=""/>
          </v:shape>
        </w:pict>
      </w:r>
    </w:p>
    <w:p w:rsidR="0005625A" w:rsidRPr="00866055" w:rsidRDefault="0005625A" w:rsidP="00866055">
      <w:pPr>
        <w:pStyle w:val="Heading2"/>
        <w:rPr>
          <w:color w:val="auto"/>
        </w:rPr>
      </w:pPr>
      <w:r w:rsidRPr="00866055">
        <w:rPr>
          <w:color w:val="auto"/>
        </w:rPr>
        <w:t>Статусы ЭСФ</w:t>
      </w:r>
    </w:p>
    <w:p w:rsidR="0005625A" w:rsidRDefault="0005625A" w:rsidP="003012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 xml:space="preserve">В окне ЭСФ в левом столбце отображается статус </w:t>
      </w:r>
      <w:r>
        <w:rPr>
          <w:rFonts w:ascii="Times New Roman" w:hAnsi="Times New Roman"/>
          <w:sz w:val="28"/>
          <w:szCs w:val="28"/>
        </w:rPr>
        <w:t>привязки эсф к документу прихода</w:t>
      </w:r>
    </w:p>
    <w:p w:rsidR="0005625A" w:rsidRPr="003012B1" w:rsidRDefault="0005625A" w:rsidP="003012B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привязаны все атрибуты</w:t>
      </w:r>
    </w:p>
    <w:p w:rsidR="0005625A" w:rsidRPr="003012B1" w:rsidRDefault="0005625A" w:rsidP="003012B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есть не привязанные атрибуты</w:t>
      </w:r>
    </w:p>
    <w:p w:rsidR="0005625A" w:rsidRDefault="0005625A" w:rsidP="003012B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нет связи Э</w:t>
      </w:r>
      <w:r>
        <w:rPr>
          <w:rFonts w:ascii="Times New Roman" w:hAnsi="Times New Roman"/>
          <w:sz w:val="28"/>
          <w:szCs w:val="28"/>
        </w:rPr>
        <w:t>СФ с документов прихода</w:t>
      </w:r>
    </w:p>
    <w:p w:rsidR="0005625A" w:rsidRDefault="0005625A" w:rsidP="003012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окне детализации приходных документов отображаются статусы заполнения детализации позиции</w:t>
      </w:r>
    </w:p>
    <w:p w:rsidR="0005625A" w:rsidRDefault="0005625A" w:rsidP="008660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атрибуты заполнены</w:t>
      </w:r>
    </w:p>
    <w:p w:rsidR="0005625A" w:rsidRDefault="0005625A" w:rsidP="0086605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055">
        <w:rPr>
          <w:rFonts w:ascii="Times New Roman" w:hAnsi="Times New Roman"/>
          <w:sz w:val="28"/>
          <w:szCs w:val="28"/>
        </w:rPr>
        <w:t>- атрибуты не заполнены</w:t>
      </w:r>
    </w:p>
    <w:p w:rsidR="0005625A" w:rsidRPr="00866055" w:rsidRDefault="0005625A" w:rsidP="00866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625A" w:rsidRPr="00C000AA" w:rsidRDefault="0005625A" w:rsidP="00866055">
      <w:pPr>
        <w:pStyle w:val="Heading2"/>
        <w:rPr>
          <w:color w:val="auto"/>
        </w:rPr>
      </w:pPr>
      <w:r w:rsidRPr="00C000AA">
        <w:rPr>
          <w:color w:val="auto"/>
        </w:rPr>
        <w:t>Привязка атрибутов</w:t>
      </w:r>
      <w:r>
        <w:rPr>
          <w:color w:val="auto"/>
        </w:rPr>
        <w:t xml:space="preserve"> ЭСФ к документу прихода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Привязать атрибуты из эсф документов можно двумя способами автоматически и вручную.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 xml:space="preserve"> – В окне менеджер ЭСФ нажимаем кнопку «Доп. Функции» и выбираем пункт «Автоприсвоение атрибутов»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11" o:spid="_x0000_i1031" type="#_x0000_t75" style="width:477pt;height:93pt;visibility:visible">
            <v:imagedata r:id="rId11" o:title=""/>
          </v:shape>
        </w:pic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В ручном режиме</w:t>
      </w:r>
      <w:r>
        <w:rPr>
          <w:rFonts w:ascii="Times New Roman" w:hAnsi="Times New Roman"/>
          <w:sz w:val="28"/>
          <w:szCs w:val="28"/>
        </w:rPr>
        <w:t xml:space="preserve"> – в левом верхнем окне нужно выбрать ЭСФ от поставщика, а в правом верхнем окне соответствующий документ прихода или на выбранной ЭСФ нажать правой кнопкой мыши и выбрать пункт «Найти документ»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28" o:spid="_x0000_i1032" type="#_x0000_t75" style="width:333pt;height:349.5pt;visibility:visible">
            <v:imagedata r:id="rId12" o:title=""/>
          </v:shape>
        </w:pic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сначала выбрать документ прихода, нажать правой кнопкой мыши и выбрать «Найти ЭСФ».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33" o:spid="_x0000_i1033" type="#_x0000_t75" style="width:480pt;height:215.25pt;visibility:visible">
            <v:imagedata r:id="rId13" o:title=""/>
          </v:shape>
        </w:pic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того как в правом и левом окне выбраны нужные документы – нажать кнопку перенести все атрибуты автоматически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12" o:spid="_x0000_i1034" type="#_x0000_t75" style="width:476.25pt;height:124.5pt;visibility:visible">
            <v:imagedata r:id="rId14" o:title=""/>
          </v:shape>
        </w:pic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завершению выдается соответствующее окно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26" o:spid="_x0000_i1035" type="#_x0000_t75" style="width:273.75pt;height:123pt;visibility:visible">
            <v:imagedata r:id="rId15" o:title=""/>
          </v:shape>
        </w:pict>
      </w:r>
    </w:p>
    <w:p w:rsidR="0005625A" w:rsidRDefault="0005625A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эсф есть несколько похожих позиций то выдается соответствующее окно, </w:t>
      </w:r>
    </w:p>
    <w:p w:rsidR="0005625A" w:rsidRDefault="0005625A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35" o:spid="_x0000_i1036" type="#_x0000_t75" style="width:355.5pt;height:126pt;visibility:visible">
            <v:imagedata r:id="rId16" o:title=""/>
          </v:shape>
        </w:pict>
      </w:r>
    </w:p>
    <w:p w:rsidR="0005625A" w:rsidRDefault="0005625A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позиции с одинаковой ценой и количеством в ЭСФ лучше привязать вручную  для этого нужно выбрать в окне ЭСФ детализации позицию и соответствующую позицию в окне детализации документа и нажимаем на кнопку применить атрибуты позиции. 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14" o:spid="_x0000_i1037" type="#_x0000_t75" style="width:481.5pt;height:269.25pt;visibility:visible">
            <v:imagedata r:id="rId17" o:title=""/>
          </v:shape>
        </w:pic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0A32A5" w:rsidRDefault="0005625A" w:rsidP="000A32A5">
      <w:pPr>
        <w:spacing w:after="240"/>
        <w:jc w:val="center"/>
        <w:rPr>
          <w:noProof/>
        </w:rPr>
      </w:pP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B75069" w:rsidRDefault="0005625A" w:rsidP="00B75069">
      <w:pPr>
        <w:spacing w:after="240"/>
        <w:jc w:val="center"/>
        <w:rPr>
          <w:noProof/>
        </w:rPr>
      </w:pPr>
    </w:p>
    <w:p w:rsidR="0005625A" w:rsidRPr="00B75069" w:rsidRDefault="0005625A" w:rsidP="00B75069">
      <w:pPr>
        <w:spacing w:after="240"/>
        <w:jc w:val="center"/>
        <w:rPr>
          <w:noProof/>
        </w:rPr>
      </w:pPr>
    </w:p>
    <w:p w:rsidR="0005625A" w:rsidRPr="00B75069" w:rsidRDefault="0005625A" w:rsidP="00B75069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75069">
        <w:rPr>
          <w:rFonts w:ascii="Times New Roman" w:hAnsi="Times New Roman"/>
          <w:sz w:val="28"/>
          <w:szCs w:val="28"/>
        </w:rPr>
        <w:t>Если ЭСФ постав</w:t>
      </w:r>
      <w:r>
        <w:rPr>
          <w:rFonts w:ascii="Times New Roman" w:hAnsi="Times New Roman"/>
          <w:sz w:val="28"/>
          <w:szCs w:val="28"/>
        </w:rPr>
        <w:t xml:space="preserve">щика оказалась не корректна, то </w:t>
      </w:r>
      <w:r w:rsidRPr="00B75069">
        <w:rPr>
          <w:rFonts w:ascii="Times New Roman" w:hAnsi="Times New Roman"/>
          <w:sz w:val="28"/>
          <w:szCs w:val="28"/>
        </w:rPr>
        <w:t>отклоняем.</w:t>
      </w:r>
    </w:p>
    <w:p w:rsidR="0005625A" w:rsidRPr="0050731D" w:rsidRDefault="0005625A" w:rsidP="0050731D">
      <w:pPr>
        <w:spacing w:after="240"/>
        <w:jc w:val="center"/>
        <w:rPr>
          <w:noProof/>
        </w:rPr>
      </w:pPr>
      <w:r w:rsidRPr="00A5552C">
        <w:rPr>
          <w:noProof/>
        </w:rPr>
        <w:pict>
          <v:shape id="Рисунок 37" o:spid="_x0000_i1038" type="#_x0000_t75" style="width:537.75pt;height:330.75pt;visibility:visible">
            <v:imagedata r:id="rId18" o:title=""/>
          </v:shape>
        </w:pict>
      </w:r>
    </w:p>
    <w:p w:rsidR="0005625A" w:rsidRPr="002206D2" w:rsidRDefault="0005625A" w:rsidP="00DD497D">
      <w:pPr>
        <w:spacing w:before="240" w:after="240"/>
        <w:rPr>
          <w:rFonts w:ascii="Times New Roman" w:hAnsi="Times New Roman"/>
          <w:sz w:val="32"/>
          <w:szCs w:val="32"/>
          <w:u w:val="single"/>
        </w:rPr>
      </w:pPr>
    </w:p>
    <w:p w:rsidR="0005625A" w:rsidRPr="003F08AE" w:rsidRDefault="0005625A" w:rsidP="006046DA">
      <w:pPr>
        <w:spacing w:before="240" w:after="240"/>
        <w:jc w:val="center"/>
        <w:rPr>
          <w:rFonts w:ascii="Times New Roman" w:hAnsi="Times New Roman"/>
          <w:sz w:val="32"/>
          <w:szCs w:val="32"/>
          <w:u w:val="single"/>
        </w:rPr>
      </w:pPr>
      <w:r w:rsidRPr="003F08AE">
        <w:rPr>
          <w:rFonts w:ascii="Times New Roman" w:hAnsi="Times New Roman"/>
          <w:sz w:val="32"/>
          <w:szCs w:val="32"/>
          <w:u w:val="single"/>
        </w:rPr>
        <w:t xml:space="preserve">ЭСФ </w:t>
      </w:r>
      <w:r>
        <w:rPr>
          <w:rFonts w:ascii="Times New Roman" w:hAnsi="Times New Roman"/>
          <w:sz w:val="32"/>
          <w:szCs w:val="32"/>
          <w:u w:val="single"/>
        </w:rPr>
        <w:t>для документов расхода</w:t>
      </w:r>
    </w:p>
    <w:p w:rsidR="0005625A" w:rsidRDefault="0005625A" w:rsidP="003277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575B">
        <w:rPr>
          <w:rFonts w:ascii="Times New Roman" w:hAnsi="Times New Roman"/>
          <w:sz w:val="28"/>
          <w:szCs w:val="28"/>
        </w:rPr>
        <w:t xml:space="preserve">лева в списке профилей выбираем </w:t>
      </w:r>
      <w:r>
        <w:rPr>
          <w:rFonts w:ascii="Times New Roman" w:hAnsi="Times New Roman"/>
          <w:sz w:val="28"/>
          <w:szCs w:val="28"/>
        </w:rPr>
        <w:t>тот</w:t>
      </w:r>
      <w:r w:rsidRPr="006E575B">
        <w:rPr>
          <w:rFonts w:ascii="Times New Roman" w:hAnsi="Times New Roman"/>
          <w:sz w:val="28"/>
          <w:szCs w:val="28"/>
        </w:rPr>
        <w:t xml:space="preserve">, по которому хотим просматривать документы и </w:t>
      </w:r>
      <w:r>
        <w:rPr>
          <w:rFonts w:ascii="Times New Roman" w:hAnsi="Times New Roman"/>
          <w:sz w:val="28"/>
          <w:szCs w:val="28"/>
        </w:rPr>
        <w:t>работать с</w:t>
      </w:r>
      <w:r w:rsidRPr="006E575B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05625A" w:rsidP="0032771B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A5552C">
        <w:rPr>
          <w:noProof/>
        </w:rPr>
        <w:pict>
          <v:shape id="Рисунок 7" o:spid="_x0000_i1039" type="#_x0000_t75" alt="http://wiki.standart-n.ru/images/9/9b/%D0%A0%D0%B0%D0%B1%D0%BE%D1%87%D0%B5%D0%B5_%D0%BE%D0%BA%D0%BD%D0%BE_%D0%BC%D0%B5%D0%BD%D0%B5%D0%B4%D0%B6%D0%B5%D1%80%D0%B0.jpg" style="width:528.75pt;height:297.75pt;visibility:visible">
            <v:imagedata r:id="rId19" o:title=""/>
          </v:shape>
        </w:pic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4E5793" w:rsidRDefault="0005625A" w:rsidP="004E5793">
      <w:pPr>
        <w:pStyle w:val="Heading2"/>
        <w:rPr>
          <w:color w:val="auto"/>
        </w:rPr>
      </w:pPr>
      <w:r w:rsidRPr="004E5793">
        <w:rPr>
          <w:color w:val="auto"/>
        </w:rPr>
        <w:t>Обновление данных по Виртуальному складу.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отправкой ЭСФ нужно обновить в программе остатки и движение на виртуальном складе для этого в верхнем меню нажимаем «Виртуальный склад» и выбираем «Менеджер ВС»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36" o:spid="_x0000_i1040" type="#_x0000_t75" style="width:334.5pt;height:104.25pt;visibility:visible">
            <v:imagedata r:id="rId20" o:title=""/>
          </v:shape>
        </w:pic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на закладке «Остатки» нужно нажать на кнопку «Обновить»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_x0000_i1041" type="#_x0000_t75" style="width:483pt;height:285pt;visibility:visible">
            <v:imagedata r:id="rId21" o:title=""/>
          </v:shape>
        </w:pict>
      </w:r>
    </w:p>
    <w:p w:rsidR="0005625A" w:rsidRPr="004E5793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 закладке «</w:t>
      </w:r>
      <w:r>
        <w:rPr>
          <w:rFonts w:ascii="Times New Roman" w:hAnsi="Times New Roman"/>
          <w:sz w:val="28"/>
          <w:szCs w:val="28"/>
          <w:lang w:val="en-US"/>
        </w:rPr>
        <w:t>GSVS</w:t>
      </w:r>
      <w:r w:rsidRPr="00191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коды»</w:t>
      </w:r>
      <w:r w:rsidRPr="00191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нажать кнопку «Обновить справочник </w:t>
      </w:r>
      <w:r>
        <w:rPr>
          <w:rFonts w:ascii="Times New Roman" w:hAnsi="Times New Roman"/>
          <w:sz w:val="28"/>
          <w:szCs w:val="28"/>
          <w:lang w:val="en-US"/>
        </w:rPr>
        <w:t>GSVS</w:t>
      </w:r>
      <w:r>
        <w:rPr>
          <w:rFonts w:ascii="Times New Roman" w:hAnsi="Times New Roman"/>
          <w:sz w:val="28"/>
          <w:szCs w:val="28"/>
        </w:rPr>
        <w:t>».</w:t>
      </w:r>
    </w:p>
    <w:p w:rsidR="0005625A" w:rsidRPr="004E5793" w:rsidRDefault="0005625A" w:rsidP="00715664">
      <w:pPr>
        <w:spacing w:after="12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B7B60">
        <w:rPr>
          <w:rFonts w:ascii="Times New Roman" w:hAnsi="Times New Roman"/>
          <w:b/>
          <w:noProof/>
          <w:sz w:val="28"/>
          <w:szCs w:val="28"/>
        </w:rPr>
        <w:pict>
          <v:shape id="Рисунок 53" o:spid="_x0000_i1042" type="#_x0000_t75" style="width:476.25pt;height:121.5pt;visibility:visible">
            <v:imagedata r:id="rId22" o:title=""/>
          </v:shape>
        </w:pic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Обновление данных достаточно выполнять раз в день.</w:t>
      </w:r>
    </w:p>
    <w:p w:rsidR="0005625A" w:rsidRPr="004E5793" w:rsidRDefault="0005625A" w:rsidP="004E5793">
      <w:pPr>
        <w:pStyle w:val="Heading2"/>
        <w:rPr>
          <w:color w:val="auto"/>
        </w:rPr>
      </w:pPr>
      <w:r w:rsidRPr="004E5793">
        <w:rPr>
          <w:color w:val="auto"/>
        </w:rPr>
        <w:t>Формирование ЭСФ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15664">
        <w:rPr>
          <w:rFonts w:ascii="Times New Roman" w:hAnsi="Times New Roman"/>
          <w:sz w:val="28"/>
          <w:szCs w:val="28"/>
        </w:rPr>
        <w:t xml:space="preserve">тобы </w:t>
      </w:r>
      <w:r>
        <w:rPr>
          <w:rFonts w:ascii="Times New Roman" w:hAnsi="Times New Roman"/>
          <w:sz w:val="28"/>
          <w:szCs w:val="28"/>
        </w:rPr>
        <w:t xml:space="preserve">отправить ЭСФ по документам расхода, таким как 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F20C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отчет или расход оптовый, </w:t>
      </w:r>
      <w:r w:rsidRPr="0071566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программе Сводный менеджер</w:t>
      </w:r>
      <w:r w:rsidRPr="0071566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урнале документов»</w:t>
      </w:r>
      <w:r w:rsidRPr="007156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нажимаем правой клавишей мыши на расходный документ и в контекстном меню выбираем «Создать ЭСФ на основе документа»</w:t>
      </w:r>
      <w:r w:rsidRPr="00715664">
        <w:rPr>
          <w:rFonts w:ascii="Times New Roman" w:hAnsi="Times New Roman"/>
          <w:sz w:val="28"/>
          <w:szCs w:val="28"/>
        </w:rPr>
        <w:t>.</w:t>
      </w:r>
    </w:p>
    <w:p w:rsidR="0005625A" w:rsidRPr="002A1A1F" w:rsidRDefault="0005625A" w:rsidP="002A1A1F">
      <w:pPr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43" o:spid="_x0000_i1043" type="#_x0000_t75" style="width:538.5pt;height:313.5pt;visibility:visible">
            <v:imagedata r:id="rId23" o:title=""/>
          </v:shape>
        </w:pict>
      </w:r>
    </w:p>
    <w:p w:rsidR="0005625A" w:rsidRDefault="0005625A" w:rsidP="007750D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в</w:t>
      </w:r>
      <w:r w:rsidRPr="007750D5">
        <w:rPr>
          <w:rFonts w:ascii="Times New Roman" w:hAnsi="Times New Roman"/>
          <w:sz w:val="28"/>
          <w:szCs w:val="28"/>
        </w:rPr>
        <w:t xml:space="preserve"> каждом разделе </w:t>
      </w:r>
      <w:r>
        <w:rPr>
          <w:rFonts w:ascii="Times New Roman" w:hAnsi="Times New Roman"/>
          <w:sz w:val="28"/>
          <w:szCs w:val="28"/>
        </w:rPr>
        <w:t xml:space="preserve">есть </w:t>
      </w:r>
      <w:r w:rsidRPr="007750D5">
        <w:rPr>
          <w:rFonts w:ascii="Times New Roman" w:hAnsi="Times New Roman"/>
          <w:sz w:val="28"/>
          <w:szCs w:val="28"/>
        </w:rPr>
        <w:t>обязательны</w:t>
      </w:r>
      <w:r>
        <w:rPr>
          <w:rFonts w:ascii="Times New Roman" w:hAnsi="Times New Roman"/>
          <w:sz w:val="28"/>
          <w:szCs w:val="28"/>
        </w:rPr>
        <w:t>е для заполнения поля. Они</w:t>
      </w:r>
      <w:r w:rsidRPr="007750D5">
        <w:rPr>
          <w:rFonts w:ascii="Times New Roman" w:hAnsi="Times New Roman"/>
          <w:sz w:val="28"/>
          <w:szCs w:val="28"/>
        </w:rPr>
        <w:t xml:space="preserve"> выделен</w:t>
      </w:r>
      <w:r>
        <w:rPr>
          <w:rFonts w:ascii="Times New Roman" w:hAnsi="Times New Roman"/>
          <w:sz w:val="28"/>
          <w:szCs w:val="28"/>
        </w:rPr>
        <w:t>ы</w:t>
      </w:r>
      <w:r w:rsidRPr="007750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красным цветом</w:t>
      </w:r>
      <w:r w:rsidRPr="007750D5"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05625A" w:rsidP="00BE6C0A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38" o:spid="_x0000_i1044" type="#_x0000_t75" style="width:483pt;height:270.75pt;visibility:visible">
            <v:imagedata r:id="rId24" o:title=""/>
          </v:shape>
        </w:pict>
      </w:r>
    </w:p>
    <w:p w:rsidR="0005625A" w:rsidRDefault="0005625A" w:rsidP="007750D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для разделов «Получатель» и «Отправитель» заполняются из справочника «Контрагенты ЭСФ». Для этого выбираем получателя и отправителя документа.</w:t>
      </w:r>
    </w:p>
    <w:p w:rsidR="0005625A" w:rsidRDefault="0005625A" w:rsidP="00DD497D">
      <w:pPr>
        <w:spacing w:after="120"/>
        <w:jc w:val="both"/>
        <w:rPr>
          <w:rFonts w:ascii="Times New Roman" w:hAnsi="Times New Roman"/>
          <w:noProof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_x0000_i1045" type="#_x0000_t75" style="width:483pt;height:270.75pt;visibility:visible">
            <v:imagedata r:id="rId25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05625A" w:rsidRDefault="0005625A" w:rsidP="00B01233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52" o:spid="_x0000_i1046" type="#_x0000_t75" style="width:533.25pt;height:348.75pt;visibility:visible">
            <v:imagedata r:id="rId26" o:title=""/>
          </v:shape>
        </w:pict>
      </w:r>
    </w:p>
    <w:p w:rsidR="0005625A" w:rsidRDefault="0005625A" w:rsidP="008D7346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все </w:t>
      </w:r>
      <w:r w:rsidRPr="00F20CD3">
        <w:rPr>
          <w:rFonts w:ascii="Times New Roman" w:hAnsi="Times New Roman"/>
          <w:sz w:val="28"/>
          <w:szCs w:val="28"/>
        </w:rPr>
        <w:t xml:space="preserve">необходимые данные </w:t>
      </w:r>
      <w:r>
        <w:rPr>
          <w:rFonts w:ascii="Times New Roman" w:hAnsi="Times New Roman"/>
          <w:sz w:val="28"/>
          <w:szCs w:val="28"/>
        </w:rPr>
        <w:t>будут заполнены отправляем документ кнопкой «Отправить ЭСФ».</w:t>
      </w:r>
    </w:p>
    <w:p w:rsidR="0005625A" w:rsidRDefault="0005625A" w:rsidP="008D7346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41" o:spid="_x0000_i1047" type="#_x0000_t75" style="width:373.5pt;height:183.75pt;visibility:visible">
            <v:imagedata r:id="rId27" o:title=""/>
          </v:shape>
        </w:pict>
      </w:r>
    </w:p>
    <w:p w:rsidR="0005625A" w:rsidRDefault="0005625A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проверить возможные ошибки при обработке отправленного документа в ИС ЭСФ нужно нажать на кнопку «Операции» и выбрать пункт «Запросить ошибки»</w:t>
      </w:r>
    </w:p>
    <w:p w:rsidR="0005625A" w:rsidRDefault="0005625A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42" o:spid="_x0000_i1048" type="#_x0000_t75" style="width:480.75pt;height:132pt;visibility:visible">
            <v:imagedata r:id="rId28" o:title=""/>
          </v:shape>
        </w:pict>
      </w:r>
    </w:p>
    <w:p w:rsidR="0005625A" w:rsidRDefault="0005625A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обработке документа возникли ошибки они отобразятся в окне ошибок, а ошибочные записи в детализации документа выделятся розовым цветом.</w:t>
      </w:r>
    </w:p>
    <w:p w:rsidR="0005625A" w:rsidRDefault="0005625A" w:rsidP="00B57DFD">
      <w:pPr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_x0000_i1049" type="#_x0000_t75" style="width:534.75pt;height:298.5pt;visibility:visible">
            <v:imagedata r:id="rId29" o:title=""/>
          </v:shape>
        </w:pict>
      </w:r>
    </w:p>
    <w:p w:rsidR="0005625A" w:rsidRDefault="0005625A" w:rsidP="00B57D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повторной отправке программа предложит провести документ не учитывая ошибочные записи на ВС (проставит признак 5 у проблемных записей)</w:t>
      </w:r>
    </w:p>
    <w:p w:rsidR="0005625A" w:rsidRPr="00B57DFD" w:rsidRDefault="0005625A" w:rsidP="00B57DFD">
      <w:pPr>
        <w:pStyle w:val="Heading2"/>
        <w:rPr>
          <w:color w:val="auto"/>
        </w:rPr>
      </w:pPr>
      <w:r w:rsidRPr="00B57DFD">
        <w:rPr>
          <w:color w:val="auto"/>
        </w:rPr>
        <w:t xml:space="preserve">Настройка автоматического заполнения </w:t>
      </w:r>
      <w:r>
        <w:rPr>
          <w:color w:val="auto"/>
        </w:rPr>
        <w:t>ат</w:t>
      </w:r>
      <w:r w:rsidRPr="00B57DFD">
        <w:rPr>
          <w:color w:val="auto"/>
        </w:rPr>
        <w:t>рибутов.</w:t>
      </w:r>
    </w:p>
    <w:p w:rsidR="0005625A" w:rsidRDefault="0005625A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справочнике «Контрагенты ЭСФ» можно установить отправителя и получателя по умолчанию – тогда при создании формы ЭСФ отправитель и получатель будут заполняться автоматически. Для этого в верхнем меню нажимаем пункт «Справочники» выбираем справочник «Контрагенты ЭСФ»</w:t>
      </w:r>
    </w:p>
    <w:p w:rsidR="0005625A" w:rsidRDefault="0005625A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Рисунок 45" o:spid="_x0000_i1050" type="#_x0000_t75" style="width:436.5pt;height:103.5pt;visibility:visible">
            <v:imagedata r:id="rId30" o:title=""/>
          </v:shape>
        </w:pict>
      </w:r>
    </w:p>
    <w:p w:rsidR="0005625A" w:rsidRDefault="0005625A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правой клавишей мыши нажимаем на контрагента и в контекстном меню выбираем пункт «Сделать отправителем по умолчанию» или «</w:t>
      </w:r>
      <w:r w:rsidRPr="00A54E6F">
        <w:rPr>
          <w:rFonts w:ascii="Times New Roman" w:hAnsi="Times New Roman"/>
          <w:sz w:val="28"/>
          <w:szCs w:val="28"/>
        </w:rPr>
        <w:t xml:space="preserve">Сделать </w:t>
      </w:r>
      <w:r>
        <w:rPr>
          <w:rFonts w:ascii="Times New Roman" w:hAnsi="Times New Roman"/>
          <w:sz w:val="28"/>
          <w:szCs w:val="28"/>
        </w:rPr>
        <w:t>получателем</w:t>
      </w:r>
      <w:r w:rsidRPr="00A54E6F">
        <w:rPr>
          <w:rFonts w:ascii="Times New Roman" w:hAnsi="Times New Roman"/>
          <w:sz w:val="28"/>
          <w:szCs w:val="28"/>
        </w:rPr>
        <w:t xml:space="preserve"> по умолчанию</w:t>
      </w:r>
      <w:r>
        <w:rPr>
          <w:rFonts w:ascii="Times New Roman" w:hAnsi="Times New Roman"/>
          <w:sz w:val="28"/>
          <w:szCs w:val="28"/>
        </w:rPr>
        <w:t>».</w:t>
      </w:r>
    </w:p>
    <w:p w:rsidR="0005625A" w:rsidRDefault="0005625A" w:rsidP="00B53579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 w:rsidRPr="009B7B60">
        <w:rPr>
          <w:rFonts w:ascii="Times New Roman" w:hAnsi="Times New Roman"/>
          <w:noProof/>
          <w:sz w:val="28"/>
          <w:szCs w:val="28"/>
        </w:rPr>
        <w:pict>
          <v:shape id="_x0000_i1051" type="#_x0000_t75" style="width:531pt;height:322.5pt;visibility:visible">
            <v:imagedata r:id="rId31" o:title=""/>
          </v:shape>
        </w:pict>
      </w:r>
    </w:p>
    <w:p w:rsidR="0005625A" w:rsidRDefault="0005625A" w:rsidP="00A54E6F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</w:p>
    <w:p w:rsidR="0005625A" w:rsidRPr="003A5EA9" w:rsidRDefault="0005625A">
      <w:pPr>
        <w:rPr>
          <w:rFonts w:ascii="Times New Roman" w:hAnsi="Times New Roman"/>
          <w:sz w:val="28"/>
          <w:szCs w:val="28"/>
        </w:rPr>
      </w:pPr>
      <w:bookmarkStart w:id="1" w:name="_PictureBullets"/>
      <w:r w:rsidRPr="00A42FB6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52" type="#_x0000_t75" style="width:16.5pt;height:14.25pt;visibility:visible" o:bullet="t">
            <v:imagedata r:id="rId32" o:title=""/>
          </v:shape>
        </w:pict>
      </w:r>
      <w:r w:rsidRPr="00A42FB6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53" type="#_x0000_t75" style="width:18.75pt;height:15pt;visibility:visible" o:bullet="t">
            <v:imagedata r:id="rId33" o:title="" cropbottom="-416f" cropright="17651f"/>
          </v:shape>
        </w:pict>
      </w:r>
      <w:r w:rsidRPr="00A42FB6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54" type="#_x0000_t75" style="width:12.75pt;height:13.5pt;visibility:visible" o:bullet="t">
            <v:imagedata r:id="rId34" o:title=""/>
          </v:shape>
        </w:pict>
      </w:r>
      <w:r w:rsidRPr="00A42FB6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55" type="#_x0000_t75" style="width:12.75pt;height:13.5pt;visibility:visible" o:bullet="t">
            <v:imagedata r:id="rId35" o:title=""/>
          </v:shape>
        </w:pict>
      </w:r>
      <w:r w:rsidRPr="00A42FB6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56" type="#_x0000_t75" style="width:12.75pt;height:12.75pt;visibility:visible" o:bullet="t">
            <v:imagedata r:id="rId36" o:title=""/>
          </v:shape>
        </w:pict>
      </w:r>
      <w:bookmarkEnd w:id="1"/>
    </w:p>
    <w:sectPr w:rsidR="0005625A" w:rsidRPr="003A5EA9" w:rsidSect="002F4F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51265"/>
    <w:multiLevelType w:val="hybridMultilevel"/>
    <w:tmpl w:val="C43EFAC2"/>
    <w:lvl w:ilvl="0" w:tplc="8EB41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2CF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807C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C1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8758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44C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071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272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8224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B2C22BE"/>
    <w:multiLevelType w:val="hybridMultilevel"/>
    <w:tmpl w:val="FDD0BB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EE75D6"/>
    <w:multiLevelType w:val="hybridMultilevel"/>
    <w:tmpl w:val="A6F0E474"/>
    <w:lvl w:ilvl="0" w:tplc="C44062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6E7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84D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265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72F2E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68079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96CF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AD41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3A9E1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98C63B1"/>
    <w:multiLevelType w:val="hybridMultilevel"/>
    <w:tmpl w:val="783E7B86"/>
    <w:lvl w:ilvl="0" w:tplc="4C2A74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B0E4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0A6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38B2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649E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589B9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5EC8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D4669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50122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03A0B90"/>
    <w:multiLevelType w:val="hybridMultilevel"/>
    <w:tmpl w:val="AD7CEDA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974C74"/>
    <w:multiLevelType w:val="hybridMultilevel"/>
    <w:tmpl w:val="71B46F70"/>
    <w:lvl w:ilvl="0" w:tplc="8D382E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42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A02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6D2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000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49F6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9A4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2B5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C3A9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9A9285C"/>
    <w:multiLevelType w:val="hybridMultilevel"/>
    <w:tmpl w:val="3988A71A"/>
    <w:lvl w:ilvl="0" w:tplc="2DB6FD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C6E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02BF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BAAC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29F0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F4611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E1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45CF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C76A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6468"/>
    <w:rsid w:val="00004AB4"/>
    <w:rsid w:val="00013AD9"/>
    <w:rsid w:val="00020DD6"/>
    <w:rsid w:val="000521D6"/>
    <w:rsid w:val="0005625A"/>
    <w:rsid w:val="000A1CD9"/>
    <w:rsid w:val="000A32A5"/>
    <w:rsid w:val="000E4E94"/>
    <w:rsid w:val="00147DDD"/>
    <w:rsid w:val="001711FB"/>
    <w:rsid w:val="00191400"/>
    <w:rsid w:val="001A4102"/>
    <w:rsid w:val="001A507E"/>
    <w:rsid w:val="001E240D"/>
    <w:rsid w:val="001F0E7B"/>
    <w:rsid w:val="002206D2"/>
    <w:rsid w:val="00260414"/>
    <w:rsid w:val="002822DD"/>
    <w:rsid w:val="0029533E"/>
    <w:rsid w:val="00296872"/>
    <w:rsid w:val="002A1A1F"/>
    <w:rsid w:val="002E3923"/>
    <w:rsid w:val="002F4F51"/>
    <w:rsid w:val="003012B1"/>
    <w:rsid w:val="00301347"/>
    <w:rsid w:val="00303425"/>
    <w:rsid w:val="00311385"/>
    <w:rsid w:val="0032771B"/>
    <w:rsid w:val="003328E8"/>
    <w:rsid w:val="00350935"/>
    <w:rsid w:val="003A5EA9"/>
    <w:rsid w:val="003C1A32"/>
    <w:rsid w:val="003E2527"/>
    <w:rsid w:val="003F08AE"/>
    <w:rsid w:val="00410DFA"/>
    <w:rsid w:val="00434E0C"/>
    <w:rsid w:val="004A1C3E"/>
    <w:rsid w:val="004E3AD6"/>
    <w:rsid w:val="004E5793"/>
    <w:rsid w:val="0050731D"/>
    <w:rsid w:val="00520E20"/>
    <w:rsid w:val="00542066"/>
    <w:rsid w:val="005B47B5"/>
    <w:rsid w:val="005E2D5F"/>
    <w:rsid w:val="005E7C73"/>
    <w:rsid w:val="006046DA"/>
    <w:rsid w:val="00606842"/>
    <w:rsid w:val="00615C22"/>
    <w:rsid w:val="00643BF4"/>
    <w:rsid w:val="00654E38"/>
    <w:rsid w:val="00661C5B"/>
    <w:rsid w:val="00671D64"/>
    <w:rsid w:val="006808F7"/>
    <w:rsid w:val="00692FD3"/>
    <w:rsid w:val="006E0FBA"/>
    <w:rsid w:val="006E575B"/>
    <w:rsid w:val="00715664"/>
    <w:rsid w:val="00751145"/>
    <w:rsid w:val="00753A00"/>
    <w:rsid w:val="00766B46"/>
    <w:rsid w:val="007750D5"/>
    <w:rsid w:val="00777A03"/>
    <w:rsid w:val="00846471"/>
    <w:rsid w:val="00854BED"/>
    <w:rsid w:val="00861622"/>
    <w:rsid w:val="00866055"/>
    <w:rsid w:val="0089138A"/>
    <w:rsid w:val="008A39F2"/>
    <w:rsid w:val="008C3208"/>
    <w:rsid w:val="008D7346"/>
    <w:rsid w:val="00927C1E"/>
    <w:rsid w:val="009441D1"/>
    <w:rsid w:val="009B7B60"/>
    <w:rsid w:val="009E1F5A"/>
    <w:rsid w:val="009E2BCD"/>
    <w:rsid w:val="009F56EC"/>
    <w:rsid w:val="00A42FB6"/>
    <w:rsid w:val="00A54E6F"/>
    <w:rsid w:val="00A5552C"/>
    <w:rsid w:val="00AA1B98"/>
    <w:rsid w:val="00AC2FDA"/>
    <w:rsid w:val="00AE07C3"/>
    <w:rsid w:val="00AE2319"/>
    <w:rsid w:val="00B01233"/>
    <w:rsid w:val="00B139BD"/>
    <w:rsid w:val="00B21D98"/>
    <w:rsid w:val="00B230BD"/>
    <w:rsid w:val="00B53579"/>
    <w:rsid w:val="00B57DFD"/>
    <w:rsid w:val="00B61A52"/>
    <w:rsid w:val="00B75069"/>
    <w:rsid w:val="00BE6C0A"/>
    <w:rsid w:val="00BF1317"/>
    <w:rsid w:val="00BF3018"/>
    <w:rsid w:val="00C000AA"/>
    <w:rsid w:val="00C33F8F"/>
    <w:rsid w:val="00C36466"/>
    <w:rsid w:val="00CD00F9"/>
    <w:rsid w:val="00CD29E3"/>
    <w:rsid w:val="00D06372"/>
    <w:rsid w:val="00D3298F"/>
    <w:rsid w:val="00DD497D"/>
    <w:rsid w:val="00E64707"/>
    <w:rsid w:val="00E64C94"/>
    <w:rsid w:val="00E71263"/>
    <w:rsid w:val="00EA38F9"/>
    <w:rsid w:val="00EB5780"/>
    <w:rsid w:val="00F20CD3"/>
    <w:rsid w:val="00F21FBA"/>
    <w:rsid w:val="00F33E46"/>
    <w:rsid w:val="00F76468"/>
    <w:rsid w:val="00F777ED"/>
    <w:rsid w:val="00F942E8"/>
    <w:rsid w:val="00FA5609"/>
    <w:rsid w:val="00FD0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BED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B57DF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B57DFD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29533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3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E4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rsid w:val="00891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138A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10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11</Pages>
  <Words>708</Words>
  <Characters>4040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ЭСФ (Электронные счет-фактуры)</dc:title>
  <dc:subject/>
  <dc:creator>user</dc:creator>
  <cp:keywords/>
  <dc:description/>
  <cp:lastModifiedBy>user</cp:lastModifiedBy>
  <cp:revision>2</cp:revision>
  <dcterms:created xsi:type="dcterms:W3CDTF">2021-01-19T05:00:00Z</dcterms:created>
  <dcterms:modified xsi:type="dcterms:W3CDTF">2021-01-19T05:00:00Z</dcterms:modified>
</cp:coreProperties>
</file>